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9F60B" w14:textId="77777777" w:rsidR="0020744D" w:rsidRDefault="0020744D" w:rsidP="0020744D">
      <w:pPr>
        <w:tabs>
          <w:tab w:val="left" w:pos="3540"/>
        </w:tabs>
        <w:jc w:val="right"/>
        <w:rPr>
          <w:rFonts w:asciiTheme="minorHAnsi" w:hAnsiTheme="minorHAnsi" w:cstheme="minorHAnsi"/>
          <w:bCs/>
          <w:color w:val="365F91" w:themeColor="accent1" w:themeShade="BF"/>
          <w:sz w:val="22"/>
          <w:szCs w:val="22"/>
          <w:lang w:val="sr-Latn-BA"/>
        </w:rPr>
      </w:pPr>
      <w:bookmarkStart w:id="0" w:name="_Hlk175318184"/>
    </w:p>
    <w:p w14:paraId="60C71632" w14:textId="0183A08B" w:rsidR="0064348E" w:rsidRDefault="0064348E" w:rsidP="00A424B2">
      <w:pPr>
        <w:tabs>
          <w:tab w:val="left" w:pos="3540"/>
        </w:tabs>
        <w:rPr>
          <w:rFonts w:asciiTheme="minorHAnsi" w:hAnsiTheme="minorHAnsi" w:cstheme="minorHAnsi"/>
          <w:bCs/>
          <w:color w:val="365F91" w:themeColor="accent1" w:themeShade="BF"/>
          <w:sz w:val="22"/>
          <w:szCs w:val="22"/>
          <w:lang w:val="sr-Latn-BA"/>
        </w:rPr>
      </w:pPr>
    </w:p>
    <w:bookmarkEnd w:id="0"/>
    <w:p w14:paraId="14316CF1" w14:textId="2B00BA5E" w:rsidR="00B84B9B" w:rsidRPr="0064348E" w:rsidRDefault="00B84B9B" w:rsidP="009F3116">
      <w:pPr>
        <w:jc w:val="center"/>
        <w:rPr>
          <w:rFonts w:asciiTheme="minorHAnsi" w:hAnsiTheme="minorHAnsi" w:cstheme="minorHAnsi"/>
          <w:b/>
          <w:bCs/>
          <w:color w:val="003366"/>
          <w:sz w:val="28"/>
          <w:szCs w:val="28"/>
          <w:lang w:val="sr-Latn-BA"/>
        </w:rPr>
      </w:pPr>
      <w:r w:rsidRPr="0064348E">
        <w:rPr>
          <w:rFonts w:asciiTheme="minorHAnsi" w:hAnsiTheme="minorHAnsi" w:cstheme="minorHAnsi"/>
          <w:b/>
          <w:bCs/>
          <w:color w:val="003366"/>
          <w:sz w:val="28"/>
          <w:szCs w:val="28"/>
          <w:lang w:val="sr-Latn-BA"/>
        </w:rPr>
        <w:t>PRIJAVNI OBRAZAC</w:t>
      </w:r>
    </w:p>
    <w:p w14:paraId="50060616" w14:textId="6D5F7B7E" w:rsidR="0064348E" w:rsidRPr="009F3116" w:rsidRDefault="0064348E" w:rsidP="009F3116">
      <w:pPr>
        <w:tabs>
          <w:tab w:val="left" w:pos="3540"/>
        </w:tabs>
        <w:jc w:val="center"/>
        <w:rPr>
          <w:rFonts w:asciiTheme="minorHAnsi" w:hAnsiTheme="minorHAnsi" w:cstheme="minorHAnsi"/>
          <w:b/>
          <w:bCs/>
          <w:color w:val="00336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lang w:val="sr-Latn-BA"/>
        </w:rPr>
        <w:t xml:space="preserve">za </w:t>
      </w:r>
      <w:r w:rsidR="007F5C53">
        <w:rPr>
          <w:rFonts w:asciiTheme="minorHAnsi" w:hAnsiTheme="minorHAnsi" w:cstheme="minorHAnsi"/>
          <w:b/>
          <w:bCs/>
          <w:color w:val="003366"/>
          <w:lang w:val="sr-Latn-BA"/>
        </w:rPr>
        <w:t xml:space="preserve">prijavu </w:t>
      </w:r>
      <w:r w:rsidRPr="009F3116">
        <w:rPr>
          <w:rFonts w:asciiTheme="minorHAnsi" w:hAnsiTheme="minorHAnsi" w:cstheme="minorHAnsi"/>
          <w:b/>
          <w:bCs/>
          <w:color w:val="003366"/>
          <w:lang w:val="sr-Latn-BA"/>
        </w:rPr>
        <w:t>učešć</w:t>
      </w:r>
      <w:r w:rsidR="007F5C53">
        <w:rPr>
          <w:rFonts w:asciiTheme="minorHAnsi" w:hAnsiTheme="minorHAnsi" w:cstheme="minorHAnsi"/>
          <w:b/>
          <w:bCs/>
          <w:color w:val="003366"/>
          <w:lang w:val="sr-Latn-BA"/>
        </w:rPr>
        <w:t>a</w:t>
      </w:r>
      <w:r w:rsidRPr="009F3116">
        <w:rPr>
          <w:rFonts w:asciiTheme="minorHAnsi" w:hAnsiTheme="minorHAnsi" w:cstheme="minorHAnsi"/>
          <w:b/>
          <w:bCs/>
          <w:color w:val="003366"/>
          <w:lang w:val="sr-Latn-BA"/>
        </w:rPr>
        <w:t xml:space="preserve"> u</w:t>
      </w:r>
    </w:p>
    <w:p w14:paraId="12245CD3" w14:textId="4ABD6A71" w:rsidR="0064348E" w:rsidRPr="009F3116" w:rsidRDefault="0064348E" w:rsidP="009F3116">
      <w:pPr>
        <w:tabs>
          <w:tab w:val="left" w:pos="3540"/>
        </w:tabs>
        <w:jc w:val="center"/>
        <w:rPr>
          <w:rFonts w:asciiTheme="minorHAnsi" w:hAnsiTheme="minorHAnsi" w:cstheme="minorHAnsi"/>
          <w:b/>
          <w:bCs/>
          <w:color w:val="00336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lang w:val="sr-Latn-BA"/>
        </w:rPr>
        <w:t>Programu podrške pre</w:t>
      </w:r>
      <w:r w:rsidR="00EA260F">
        <w:rPr>
          <w:rFonts w:asciiTheme="minorHAnsi" w:hAnsiTheme="minorHAnsi" w:cstheme="minorHAnsi"/>
          <w:b/>
          <w:bCs/>
          <w:color w:val="003366"/>
          <w:lang w:val="sr-Latn-BA"/>
        </w:rPr>
        <w:t>duzetništvu žena za 202</w:t>
      </w:r>
      <w:r w:rsidR="00EE0159">
        <w:rPr>
          <w:rFonts w:asciiTheme="minorHAnsi" w:hAnsiTheme="minorHAnsi" w:cstheme="minorHAnsi"/>
          <w:b/>
          <w:bCs/>
          <w:color w:val="003366"/>
          <w:lang w:val="sr-Latn-BA"/>
        </w:rPr>
        <w:t>5</w:t>
      </w:r>
      <w:r w:rsidR="00EA260F">
        <w:rPr>
          <w:rFonts w:asciiTheme="minorHAnsi" w:hAnsiTheme="minorHAnsi" w:cstheme="minorHAnsi"/>
          <w:b/>
          <w:bCs/>
          <w:color w:val="003366"/>
          <w:lang w:val="sr-Latn-BA"/>
        </w:rPr>
        <w:t>. godinu</w:t>
      </w:r>
    </w:p>
    <w:p w14:paraId="37D3642A" w14:textId="77777777" w:rsidR="00B84B9B" w:rsidRDefault="00B84B9B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72AFBAC7" w14:textId="77777777" w:rsidR="002C7161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3645B906" w14:textId="77777777" w:rsidR="009F3116" w:rsidRPr="00B84B9B" w:rsidRDefault="009F3116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43B65F06" w14:textId="2A9AFE6E" w:rsidR="00B84B9B" w:rsidRPr="009F3116" w:rsidRDefault="00E92D4C" w:rsidP="00B84B9B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>Osnovne</w:t>
      </w:r>
      <w:r w:rsidR="00B84B9B"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 xml:space="preserve"> informacije:</w:t>
      </w:r>
      <w:r w:rsidR="00B84B9B"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ab/>
      </w:r>
    </w:p>
    <w:p w14:paraId="114E5A55" w14:textId="77777777" w:rsidR="00E92D4C" w:rsidRDefault="00E92D4C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2A5FA0BB" w14:textId="77777777" w:rsidR="002C7161" w:rsidRPr="00B84B9B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7070"/>
      </w:tblGrid>
      <w:tr w:rsidR="00B84B9B" w:rsidRPr="00B84B9B" w14:paraId="580176B2" w14:textId="77777777" w:rsidTr="007E51FF">
        <w:tc>
          <w:tcPr>
            <w:tcW w:w="2830" w:type="dxa"/>
            <w:shd w:val="clear" w:color="auto" w:fill="auto"/>
          </w:tcPr>
          <w:p w14:paraId="2670248E" w14:textId="4F390DB5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Naziv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privrednog društva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37371A87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3B77C238" w14:textId="77777777" w:rsidTr="007E51FF">
        <w:tc>
          <w:tcPr>
            <w:tcW w:w="2830" w:type="dxa"/>
            <w:shd w:val="clear" w:color="auto" w:fill="auto"/>
          </w:tcPr>
          <w:p w14:paraId="4B3379B5" w14:textId="3EF6AF18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JIB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10D0F5F0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0993E4A3" w14:textId="77777777" w:rsidTr="007E51FF">
        <w:tc>
          <w:tcPr>
            <w:tcW w:w="2830" w:type="dxa"/>
            <w:shd w:val="clear" w:color="auto" w:fill="auto"/>
          </w:tcPr>
          <w:p w14:paraId="587BD45F" w14:textId="7EBC69B5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Adresa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218F17E1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27474500" w14:textId="77777777" w:rsidTr="007E51FF">
        <w:tc>
          <w:tcPr>
            <w:tcW w:w="2830" w:type="dxa"/>
            <w:shd w:val="clear" w:color="auto" w:fill="auto"/>
          </w:tcPr>
          <w:p w14:paraId="09B70926" w14:textId="1D303E5D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Telefon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4DE6B8AB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642A0E8C" w14:textId="77777777" w:rsidTr="007E51FF">
        <w:trPr>
          <w:trHeight w:val="150"/>
        </w:trPr>
        <w:tc>
          <w:tcPr>
            <w:tcW w:w="2830" w:type="dxa"/>
            <w:shd w:val="clear" w:color="auto" w:fill="auto"/>
          </w:tcPr>
          <w:p w14:paraId="3296A7B3" w14:textId="5ED54821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Web stranica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58AC46EE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3D243B8C" w14:textId="77777777" w:rsidTr="007E51FF">
        <w:trPr>
          <w:trHeight w:val="150"/>
        </w:trPr>
        <w:tc>
          <w:tcPr>
            <w:tcW w:w="2830" w:type="dxa"/>
            <w:shd w:val="clear" w:color="auto" w:fill="auto"/>
          </w:tcPr>
          <w:p w14:paraId="3C7CF4E4" w14:textId="373D0BBB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E-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mail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20CB951D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E92D4C" w:rsidRPr="00B84B9B" w14:paraId="085A3C00" w14:textId="77777777" w:rsidTr="007E51FF">
        <w:trPr>
          <w:trHeight w:val="358"/>
        </w:trPr>
        <w:tc>
          <w:tcPr>
            <w:tcW w:w="2830" w:type="dxa"/>
            <w:vMerge w:val="restart"/>
            <w:shd w:val="clear" w:color="auto" w:fill="auto"/>
          </w:tcPr>
          <w:p w14:paraId="320D44AC" w14:textId="3BF7D46F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Direktor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42105A05" w14:textId="77777777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Ime i prezime:</w:t>
            </w:r>
          </w:p>
        </w:tc>
      </w:tr>
      <w:tr w:rsidR="00E92D4C" w:rsidRPr="00B84B9B" w14:paraId="5AE50D42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662CD6BB" w14:textId="77777777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0C740B60" w14:textId="64FDBFF8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E-pošta:</w:t>
            </w:r>
          </w:p>
        </w:tc>
      </w:tr>
      <w:tr w:rsidR="00E92D4C" w:rsidRPr="00B84B9B" w14:paraId="43CE0A58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32C4CD8C" w14:textId="77777777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17B632F8" w14:textId="1503FEE7" w:rsidR="00E92D4C" w:rsidRPr="00B84B9B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Mobilni:</w:t>
            </w:r>
          </w:p>
        </w:tc>
      </w:tr>
      <w:tr w:rsidR="00E92D4C" w:rsidRPr="00B84B9B" w14:paraId="35E3F293" w14:textId="77777777" w:rsidTr="007E51FF">
        <w:trPr>
          <w:trHeight w:val="207"/>
        </w:trPr>
        <w:tc>
          <w:tcPr>
            <w:tcW w:w="2830" w:type="dxa"/>
            <w:vMerge w:val="restart"/>
            <w:shd w:val="clear" w:color="auto" w:fill="auto"/>
          </w:tcPr>
          <w:p w14:paraId="350241E8" w14:textId="2D9D7573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Kontakt osoba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5089147D" w14:textId="3FCB4770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Ime i prezime:</w:t>
            </w:r>
          </w:p>
        </w:tc>
      </w:tr>
      <w:tr w:rsidR="00E92D4C" w:rsidRPr="00B84B9B" w14:paraId="5969BDBB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549E1B26" w14:textId="77777777" w:rsidR="00E92D4C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0339BF3A" w14:textId="329118D1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Funkcija:</w:t>
            </w:r>
          </w:p>
        </w:tc>
      </w:tr>
      <w:tr w:rsidR="00E92D4C" w:rsidRPr="00B84B9B" w14:paraId="0668BCE7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535E6B21" w14:textId="77777777" w:rsidR="00E92D4C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16D1B711" w14:textId="728CAFAB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E-pošta:</w:t>
            </w:r>
          </w:p>
        </w:tc>
      </w:tr>
      <w:tr w:rsidR="00E92D4C" w:rsidRPr="00B84B9B" w14:paraId="79DDC9B6" w14:textId="77777777" w:rsidTr="007E51FF">
        <w:trPr>
          <w:trHeight w:val="207"/>
        </w:trPr>
        <w:tc>
          <w:tcPr>
            <w:tcW w:w="2830" w:type="dxa"/>
            <w:vMerge/>
            <w:shd w:val="clear" w:color="auto" w:fill="auto"/>
          </w:tcPr>
          <w:p w14:paraId="347D98B0" w14:textId="77777777" w:rsidR="00E92D4C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  <w:tc>
          <w:tcPr>
            <w:tcW w:w="7070" w:type="dxa"/>
            <w:shd w:val="clear" w:color="auto" w:fill="auto"/>
          </w:tcPr>
          <w:p w14:paraId="1EBDFE9F" w14:textId="6F4AF5D0" w:rsidR="00E92D4C" w:rsidRPr="00B84B9B" w:rsidRDefault="00E92D4C" w:rsidP="00A10D93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Mobilni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</w:tr>
      <w:tr w:rsidR="00B84B9B" w:rsidRPr="00B84B9B" w14:paraId="02512077" w14:textId="77777777" w:rsidTr="007E51FF">
        <w:tc>
          <w:tcPr>
            <w:tcW w:w="2830" w:type="dxa"/>
            <w:shd w:val="clear" w:color="auto" w:fill="auto"/>
          </w:tcPr>
          <w:p w14:paraId="203A7D56" w14:textId="0CAF8F6D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Godina osnivanja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7EE71658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E92D4C" w:rsidRPr="00B84B9B" w14:paraId="401871AE" w14:textId="77777777" w:rsidTr="007E51FF">
        <w:tc>
          <w:tcPr>
            <w:tcW w:w="2830" w:type="dxa"/>
            <w:shd w:val="clear" w:color="auto" w:fill="auto"/>
            <w:vAlign w:val="center"/>
          </w:tcPr>
          <w:p w14:paraId="618D2DC9" w14:textId="461E097C" w:rsidR="00E92D4C" w:rsidRPr="00B84B9B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Oblik organizovanja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  <w:vAlign w:val="center"/>
          </w:tcPr>
          <w:p w14:paraId="002254B6" w14:textId="5A45197A" w:rsidR="00E92D4C" w:rsidRPr="00E92D4C" w:rsidRDefault="00E92D4C" w:rsidP="00E92D4C">
            <w:pPr>
              <w:rPr>
                <w:rFonts w:ascii="Segoe UI Symbol" w:hAnsi="Segoe UI Symbol" w:cs="Segoe UI Symbol"/>
                <w:color w:val="003366"/>
                <w:sz w:val="22"/>
                <w:szCs w:val="22"/>
                <w:lang w:val="sr-Latn-BA"/>
              </w:rPr>
            </w:pP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3366"/>
                  <w:sz w:val="22"/>
                  <w:szCs w:val="22"/>
                  <w:lang w:val="sr-Latn-BA"/>
                </w:rPr>
                <w:id w:val="1634519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3366"/>
                    <w:sz w:val="22"/>
                    <w:szCs w:val="22"/>
                    <w:lang w:val="sr-Latn-BA"/>
                  </w:rPr>
                  <w:t>☐</w:t>
                </w:r>
              </w:sdtContent>
            </w:sdt>
            <w:r w:rsidRPr="00A10D93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D.O.O.             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                    </w:t>
            </w: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      </w:t>
            </w:r>
            <w:sdt>
              <w:sdtPr>
                <w:rPr>
                  <w:rFonts w:asciiTheme="minorHAnsi" w:hAnsiTheme="minorHAnsi" w:cstheme="minorHAnsi"/>
                  <w:color w:val="003366"/>
                  <w:sz w:val="22"/>
                  <w:szCs w:val="22"/>
                  <w:lang w:val="sr-Latn-BA"/>
                </w:rPr>
                <w:id w:val="2070912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3366"/>
                    <w:sz w:val="22"/>
                    <w:szCs w:val="22"/>
                    <w:lang w:val="sr-Latn-BA"/>
                  </w:rPr>
                  <w:t>☐</w:t>
                </w:r>
              </w:sdtContent>
            </w:sdt>
            <w:r w:rsidRPr="00A10D93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</w:t>
            </w: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 A.D.</w:t>
            </w:r>
          </w:p>
        </w:tc>
      </w:tr>
      <w:tr w:rsidR="00E92D4C" w:rsidRPr="00B84B9B" w14:paraId="6342FA4D" w14:textId="77777777" w:rsidTr="007E51FF">
        <w:tc>
          <w:tcPr>
            <w:tcW w:w="2830" w:type="dxa"/>
            <w:shd w:val="clear" w:color="auto" w:fill="auto"/>
            <w:vAlign w:val="center"/>
          </w:tcPr>
          <w:p w14:paraId="556A96AC" w14:textId="095EBF6E" w:rsidR="00E92D4C" w:rsidRPr="00E92D4C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E92D4C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Broj zaposlenih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  <w:vAlign w:val="center"/>
          </w:tcPr>
          <w:p w14:paraId="752338B2" w14:textId="77777777" w:rsidR="00E92D4C" w:rsidRPr="00E92D4C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E92D4C" w:rsidRPr="00B84B9B" w14:paraId="623454EF" w14:textId="77777777" w:rsidTr="007E51FF">
        <w:trPr>
          <w:trHeight w:val="581"/>
        </w:trPr>
        <w:tc>
          <w:tcPr>
            <w:tcW w:w="2830" w:type="dxa"/>
            <w:shd w:val="clear" w:color="auto" w:fill="auto"/>
          </w:tcPr>
          <w:p w14:paraId="0B29EB9D" w14:textId="12E28939" w:rsidR="00E92D4C" w:rsidRPr="00B84B9B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Glavno područje djelovanja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070" w:type="dxa"/>
            <w:shd w:val="clear" w:color="auto" w:fill="auto"/>
          </w:tcPr>
          <w:p w14:paraId="6240922B" w14:textId="77777777" w:rsidR="00E92D4C" w:rsidRPr="00B84B9B" w:rsidRDefault="00E92D4C" w:rsidP="00E92D4C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</w:tbl>
    <w:p w14:paraId="3926D743" w14:textId="77777777" w:rsidR="00B84B9B" w:rsidRDefault="00B84B9B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3C53D194" w14:textId="77777777" w:rsidR="0064348E" w:rsidRDefault="0064348E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4580A110" w14:textId="77777777" w:rsidR="002C7161" w:rsidRPr="00B84B9B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49FB4179" w14:textId="48C7C84B" w:rsidR="00B84B9B" w:rsidRPr="009F3116" w:rsidRDefault="00B84B9B" w:rsidP="00C46BCA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 xml:space="preserve">Opis </w:t>
      </w:r>
      <w:r w:rsidRPr="009F3116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>projekt</w:t>
      </w:r>
      <w:r w:rsidR="007E51FF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>a</w:t>
      </w:r>
      <w:r w:rsidRPr="009F3116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>/aktivnost</w:t>
      </w:r>
      <w:r w:rsidR="007E51FF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>i</w:t>
      </w:r>
      <w:r w:rsidRPr="009F3116">
        <w:rPr>
          <w:rFonts w:asciiTheme="minorHAnsi" w:eastAsia="Times New Roman" w:hAnsiTheme="minorHAnsi" w:cstheme="minorHAnsi"/>
          <w:b/>
          <w:bCs/>
          <w:color w:val="003366"/>
          <w:sz w:val="26"/>
          <w:szCs w:val="26"/>
          <w:lang w:val="sr-Latn-BA" w:eastAsia="en-US"/>
        </w:rPr>
        <w:t xml:space="preserve"> za koju se traži podrška </w:t>
      </w:r>
    </w:p>
    <w:p w14:paraId="31A5ECF8" w14:textId="77777777" w:rsidR="002C7161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0D8F27B6" w14:textId="77777777" w:rsidR="002C7161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1C44905B" w14:textId="77777777" w:rsidR="002C7161" w:rsidRPr="00A10D93" w:rsidRDefault="002C7161" w:rsidP="002C7161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r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Vrsta tražene usluge</w:t>
      </w:r>
    </w:p>
    <w:p w14:paraId="0D62BBE4" w14:textId="77777777" w:rsidR="002C7161" w:rsidRDefault="00EE0159" w:rsidP="002C7161">
      <w:pPr>
        <w:ind w:left="567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sdt>
        <w:sdtPr>
          <w:rPr>
            <w:rFonts w:asciiTheme="minorHAnsi" w:hAnsiTheme="minorHAnsi" w:cstheme="minorHAnsi"/>
            <w:color w:val="003366"/>
            <w:sz w:val="22"/>
            <w:szCs w:val="22"/>
            <w:lang w:val="sr-Latn-BA"/>
          </w:rPr>
          <w:id w:val="-169676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161">
            <w:rPr>
              <w:rFonts w:ascii="MS Gothic" w:eastAsia="MS Gothic" w:hAnsi="MS Gothic" w:cstheme="minorHAnsi" w:hint="eastAsia"/>
              <w:color w:val="003366"/>
              <w:sz w:val="22"/>
              <w:szCs w:val="22"/>
              <w:lang w:val="sr-Latn-BA"/>
            </w:rPr>
            <w:t>☐</w:t>
          </w:r>
        </w:sdtContent>
      </w:sdt>
      <w:r w:rsidR="002C7161" w:rsidRPr="00A10D93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Pravne usluge i intelektualno vlasništvo</w:t>
      </w:r>
    </w:p>
    <w:p w14:paraId="1FCEE296" w14:textId="77777777" w:rsidR="002C7161" w:rsidRDefault="00EE0159" w:rsidP="002C7161">
      <w:pPr>
        <w:ind w:left="567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sdt>
        <w:sdtPr>
          <w:rPr>
            <w:rFonts w:asciiTheme="minorHAnsi" w:hAnsiTheme="minorHAnsi" w:cstheme="minorHAnsi"/>
            <w:color w:val="003366"/>
            <w:sz w:val="22"/>
            <w:szCs w:val="22"/>
            <w:lang w:val="sr-Latn-BA"/>
          </w:rPr>
          <w:id w:val="-1420254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161" w:rsidRPr="00A10D93">
            <w:rPr>
              <w:rFonts w:ascii="Segoe UI Symbol" w:hAnsi="Segoe UI Symbol" w:cs="Segoe UI Symbol"/>
              <w:color w:val="003366"/>
              <w:sz w:val="22"/>
              <w:szCs w:val="22"/>
              <w:lang w:val="sr-Latn-BA"/>
            </w:rPr>
            <w:t>☐</w:t>
          </w:r>
        </w:sdtContent>
      </w:sdt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Usluge digitalne transformacije</w:t>
      </w:r>
    </w:p>
    <w:p w14:paraId="5ED75647" w14:textId="526F2E1D" w:rsidR="002C7161" w:rsidRDefault="00EE0159" w:rsidP="002C7161">
      <w:pPr>
        <w:ind w:left="567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sdt>
        <w:sdtPr>
          <w:rPr>
            <w:rFonts w:asciiTheme="minorHAnsi" w:hAnsiTheme="minorHAnsi" w:cstheme="minorHAnsi"/>
            <w:color w:val="003366"/>
            <w:sz w:val="22"/>
            <w:szCs w:val="22"/>
            <w:lang w:val="sr-Latn-BA"/>
          </w:rPr>
          <w:id w:val="1821767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161" w:rsidRPr="00A10D93">
            <w:rPr>
              <w:rFonts w:ascii="Segoe UI Symbol" w:hAnsi="Segoe UI Symbol" w:cs="Segoe UI Symbol"/>
              <w:color w:val="003366"/>
              <w:sz w:val="22"/>
              <w:szCs w:val="22"/>
              <w:lang w:val="sr-Latn-BA"/>
            </w:rPr>
            <w:t>☐</w:t>
          </w:r>
        </w:sdtContent>
      </w:sdt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Usluge </w:t>
      </w:r>
      <w:r w:rsidR="007A1906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zelene tranzicije</w:t>
      </w:r>
    </w:p>
    <w:p w14:paraId="0615CE11" w14:textId="77777777" w:rsidR="002C7161" w:rsidRPr="00B84B9B" w:rsidRDefault="00EE0159" w:rsidP="002C7161">
      <w:pPr>
        <w:ind w:left="567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sdt>
        <w:sdtPr>
          <w:rPr>
            <w:rFonts w:asciiTheme="minorHAnsi" w:hAnsiTheme="minorHAnsi" w:cstheme="minorHAnsi"/>
            <w:color w:val="003366"/>
            <w:sz w:val="22"/>
            <w:szCs w:val="22"/>
            <w:lang w:val="sr-Latn-BA"/>
          </w:rPr>
          <w:id w:val="-880023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161" w:rsidRPr="00A10D93">
            <w:rPr>
              <w:rFonts w:ascii="Segoe UI Symbol" w:hAnsi="Segoe UI Symbol" w:cs="Segoe UI Symbol"/>
              <w:color w:val="003366"/>
              <w:sz w:val="22"/>
              <w:szCs w:val="22"/>
              <w:lang w:val="sr-Latn-BA"/>
            </w:rPr>
            <w:t>☐</w:t>
          </w:r>
        </w:sdtContent>
      </w:sdt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</w:t>
      </w:r>
      <w:r w:rsidR="002C7161" w:rsidRPr="00B84B9B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Usluge sertifikacije</w:t>
      </w:r>
    </w:p>
    <w:p w14:paraId="4390922D" w14:textId="47F33A2C" w:rsidR="002C7161" w:rsidRDefault="002C7161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br w:type="page"/>
      </w:r>
    </w:p>
    <w:p w14:paraId="590B87A5" w14:textId="77777777" w:rsidR="002C7161" w:rsidRPr="00B84B9B" w:rsidRDefault="002C7161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249B08A5" w14:textId="1DAC50EB" w:rsidR="00B84B9B" w:rsidRPr="00A10D93" w:rsidRDefault="00B84B9B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r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 xml:space="preserve">Opis </w:t>
      </w:r>
      <w:r w:rsidR="009F3116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projekta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B84B9B" w:rsidRPr="00B84B9B" w14:paraId="125746A6" w14:textId="77777777" w:rsidTr="00260BD9">
        <w:tc>
          <w:tcPr>
            <w:tcW w:w="9776" w:type="dxa"/>
            <w:shd w:val="clear" w:color="auto" w:fill="auto"/>
          </w:tcPr>
          <w:p w14:paraId="6AA758DD" w14:textId="77777777" w:rsid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136D6DA7" w14:textId="77777777" w:rsidR="00E92D4C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71BA8219" w14:textId="77777777" w:rsidR="00E92D4C" w:rsidRPr="00A10D93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108F598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FC2A3DB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2914E805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2215CB07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91AA2C3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426D2CD1" w14:textId="77777777" w:rsidR="00B84B9B" w:rsidRPr="00A10D93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4DE2D6CD" w14:textId="77777777" w:rsidR="00A10D93" w:rsidRPr="00B84B9B" w:rsidRDefault="00A10D93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</w:tbl>
    <w:p w14:paraId="3AF7AB7C" w14:textId="77777777" w:rsidR="00A10D93" w:rsidRDefault="00A10D93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</w:p>
    <w:p w14:paraId="4C10C3FA" w14:textId="77777777" w:rsidR="009F3116" w:rsidRDefault="009F3116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</w:p>
    <w:p w14:paraId="66EAC74B" w14:textId="77777777" w:rsidR="00B84B9B" w:rsidRPr="00B84B9B" w:rsidRDefault="00B84B9B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57EC7F9B" w14:textId="0846A18C" w:rsidR="00B84B9B" w:rsidRPr="00A10D93" w:rsidRDefault="00A10D93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r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 xml:space="preserve">Opis očekivanih rezultata realizacije projekta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B84B9B" w:rsidRPr="00B84B9B" w14:paraId="19B926EA" w14:textId="77777777" w:rsidTr="00260BD9">
        <w:tc>
          <w:tcPr>
            <w:tcW w:w="9776" w:type="dxa"/>
            <w:shd w:val="clear" w:color="auto" w:fill="auto"/>
          </w:tcPr>
          <w:p w14:paraId="26E844B6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7A0C712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2E01C5EC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1512B40C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0991E483" w14:textId="77777777" w:rsid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56DC3A97" w14:textId="77777777" w:rsidR="00A10D93" w:rsidRDefault="00A10D93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666D28A6" w14:textId="77777777" w:rsidR="00E92D4C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6E70D6A6" w14:textId="77777777" w:rsidR="00E92D4C" w:rsidRDefault="00E92D4C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4B5B14E7" w14:textId="77777777" w:rsidR="00A10D93" w:rsidRDefault="00A10D93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5E163397" w14:textId="77777777" w:rsidR="00A10D93" w:rsidRPr="00B84B9B" w:rsidRDefault="00A10D93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  <w:p w14:paraId="3CF83940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</w:tbl>
    <w:p w14:paraId="6F16B09A" w14:textId="77777777" w:rsidR="00B84B9B" w:rsidRPr="00B84B9B" w:rsidRDefault="00B84B9B" w:rsidP="00B84B9B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5481FCBB" w14:textId="22B75A8A" w:rsidR="00B84B9B" w:rsidRPr="00A10D93" w:rsidRDefault="00A10D93" w:rsidP="00B84B9B">
      <w:pPr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  <w:r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Finansijska procjena projekta</w:t>
      </w:r>
      <w:r w:rsidR="00B84B9B" w:rsidRPr="00A10D93"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  <w:t>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0"/>
        <w:gridCol w:w="7526"/>
      </w:tblGrid>
      <w:tr w:rsidR="00B84B9B" w:rsidRPr="00B84B9B" w14:paraId="7CC3FC44" w14:textId="77777777" w:rsidTr="00260BD9">
        <w:tc>
          <w:tcPr>
            <w:tcW w:w="2250" w:type="dxa"/>
            <w:shd w:val="clear" w:color="auto" w:fill="auto"/>
          </w:tcPr>
          <w:p w14:paraId="19C96448" w14:textId="441F70A6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Ukupni trošak</w:t>
            </w:r>
            <w:r w:rsidR="007F5C53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*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526" w:type="dxa"/>
            <w:shd w:val="clear" w:color="auto" w:fill="auto"/>
          </w:tcPr>
          <w:p w14:paraId="5E18E988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  <w:tr w:rsidR="00B84B9B" w:rsidRPr="00B84B9B" w14:paraId="0632D82B" w14:textId="77777777" w:rsidTr="00260BD9">
        <w:tc>
          <w:tcPr>
            <w:tcW w:w="2250" w:type="dxa"/>
            <w:shd w:val="clear" w:color="auto" w:fill="auto"/>
          </w:tcPr>
          <w:p w14:paraId="09D25F24" w14:textId="62D833FD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  <w:r w:rsidRPr="00B84B9B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Vrijeme</w:t>
            </w:r>
            <w:r w:rsidR="00A10D93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 xml:space="preserve"> realizacije projekta</w:t>
            </w:r>
            <w:r w:rsidR="007E51FF"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  <w:t>:</w:t>
            </w:r>
          </w:p>
        </w:tc>
        <w:tc>
          <w:tcPr>
            <w:tcW w:w="7526" w:type="dxa"/>
            <w:shd w:val="clear" w:color="auto" w:fill="auto"/>
          </w:tcPr>
          <w:p w14:paraId="66989256" w14:textId="77777777" w:rsidR="00B84B9B" w:rsidRPr="00B84B9B" w:rsidRDefault="00B84B9B" w:rsidP="00260BD9">
            <w:pPr>
              <w:rPr>
                <w:rFonts w:asciiTheme="minorHAnsi" w:hAnsiTheme="minorHAnsi" w:cstheme="minorHAnsi"/>
                <w:color w:val="003366"/>
                <w:sz w:val="22"/>
                <w:szCs w:val="22"/>
                <w:lang w:val="sr-Latn-BA"/>
              </w:rPr>
            </w:pPr>
          </w:p>
        </w:tc>
      </w:tr>
    </w:tbl>
    <w:p w14:paraId="5D041A31" w14:textId="05316B32" w:rsidR="0064348E" w:rsidRDefault="007F5C53" w:rsidP="007F5C53">
      <w:pPr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*Napomena: Program podrške može obuhvatiti dio većeg projekta čiju implementaciju u preostalom dijelu finansira podnosilac prijave.</w:t>
      </w:r>
    </w:p>
    <w:p w14:paraId="3EA6164D" w14:textId="77777777" w:rsidR="0064348E" w:rsidRDefault="0064348E" w:rsidP="0064348E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488AAF50" w14:textId="6E4865BE" w:rsidR="0064348E" w:rsidRDefault="0064348E" w:rsidP="0064348E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Datum:</w:t>
      </w:r>
    </w:p>
    <w:p w14:paraId="05F4DFDA" w14:textId="77777777" w:rsidR="0064348E" w:rsidRDefault="0064348E" w:rsidP="0064348E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7FCCD92E" w14:textId="330A5A7D" w:rsidR="0064348E" w:rsidRDefault="009F3116" w:rsidP="0064348E">
      <w:pPr>
        <w:jc w:val="right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Ovlašteni</w:t>
      </w:r>
      <w:r w:rsidR="0064348E" w:rsidRPr="00643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 xml:space="preserve"> zastupnik</w:t>
      </w:r>
    </w:p>
    <w:p w14:paraId="1B40CBC2" w14:textId="77777777" w:rsidR="0064348E" w:rsidRPr="0064348E" w:rsidRDefault="0064348E" w:rsidP="0064348E">
      <w:pPr>
        <w:jc w:val="right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70B4B39E" w14:textId="77777777" w:rsidR="0064348E" w:rsidRPr="0064348E" w:rsidRDefault="0064348E" w:rsidP="0064348E">
      <w:pPr>
        <w:jc w:val="right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643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_________________</w:t>
      </w:r>
    </w:p>
    <w:p w14:paraId="5F5BA29E" w14:textId="77777777" w:rsidR="0064348E" w:rsidRDefault="0064348E" w:rsidP="0064348E">
      <w:pPr>
        <w:ind w:left="5760" w:firstLine="720"/>
        <w:jc w:val="center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 w:rsidRPr="0064348E">
        <w:rPr>
          <w:rFonts w:asciiTheme="minorHAnsi" w:hAnsiTheme="minorHAnsi" w:cstheme="minorHAnsi"/>
          <w:color w:val="003366"/>
          <w:sz w:val="22"/>
          <w:szCs w:val="22"/>
          <w:lang w:val="sr-Latn-BA"/>
        </w:rPr>
        <w:t>M.P.                     (ime i prezime)</w:t>
      </w:r>
    </w:p>
    <w:p w14:paraId="480124F3" w14:textId="77777777" w:rsidR="0060121D" w:rsidRDefault="0060121D" w:rsidP="0060121D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7B483C9B" w14:textId="1D4A0624" w:rsidR="0060121D" w:rsidRDefault="0060121D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  <w:r>
        <w:rPr>
          <w:rFonts w:asciiTheme="minorHAnsi" w:hAnsiTheme="minorHAnsi" w:cstheme="minorHAnsi"/>
          <w:color w:val="003366"/>
          <w:sz w:val="22"/>
          <w:szCs w:val="22"/>
          <w:lang w:val="sr-Latn-BA"/>
        </w:rPr>
        <w:br w:type="page"/>
      </w:r>
    </w:p>
    <w:p w14:paraId="3BDA420F" w14:textId="77777777" w:rsidR="0060121D" w:rsidRDefault="0060121D" w:rsidP="0060121D">
      <w:pPr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283A302B" w14:textId="77777777" w:rsidR="009F3116" w:rsidRDefault="009F3116" w:rsidP="00A424B2">
      <w:pPr>
        <w:jc w:val="center"/>
        <w:rPr>
          <w:rFonts w:asciiTheme="minorHAnsi" w:hAnsiTheme="minorHAnsi" w:cstheme="minorHAnsi"/>
          <w:b/>
          <w:bCs/>
          <w:color w:val="003366"/>
          <w:sz w:val="22"/>
          <w:szCs w:val="22"/>
          <w:lang w:val="sr-Latn-BA"/>
        </w:rPr>
      </w:pPr>
    </w:p>
    <w:p w14:paraId="73AB31A3" w14:textId="51C901D4" w:rsidR="00A424B2" w:rsidRPr="009F3116" w:rsidRDefault="009F3116" w:rsidP="009F3116">
      <w:pPr>
        <w:pStyle w:val="ListParagraph"/>
        <w:numPr>
          <w:ilvl w:val="0"/>
          <w:numId w:val="9"/>
        </w:numPr>
        <w:spacing w:before="120" w:after="120"/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</w:pPr>
      <w:r w:rsidRPr="009F3116">
        <w:rPr>
          <w:rFonts w:asciiTheme="minorHAnsi" w:hAnsiTheme="minorHAnsi" w:cstheme="minorHAnsi"/>
          <w:b/>
          <w:bCs/>
          <w:color w:val="003366"/>
          <w:sz w:val="26"/>
          <w:szCs w:val="26"/>
          <w:lang w:val="sr-Latn-BA"/>
        </w:rPr>
        <w:t>Izjava o pozitivnom poslovanju</w:t>
      </w:r>
    </w:p>
    <w:p w14:paraId="28235DE5" w14:textId="77777777" w:rsidR="009F3116" w:rsidRDefault="009F3116" w:rsidP="009F3116">
      <w:pPr>
        <w:spacing w:before="120" w:after="120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p w14:paraId="315C6554" w14:textId="2376094C" w:rsidR="008C7D56" w:rsidRDefault="002C7161" w:rsidP="009F3116">
      <w:p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>
        <w:rPr>
          <w:rFonts w:asciiTheme="minorHAnsi" w:hAnsiTheme="minorHAnsi" w:cstheme="minorHAnsi"/>
          <w:color w:val="003366"/>
          <w:lang w:val="sr-Latn-BA"/>
        </w:rPr>
        <w:t>Ovo</w:t>
      </w:r>
      <w:r w:rsidRPr="008C7D56">
        <w:rPr>
          <w:rFonts w:asciiTheme="minorHAnsi" w:hAnsiTheme="minorHAnsi" w:cstheme="minorHAnsi"/>
          <w:color w:val="003366"/>
          <w:lang w:val="sr-Latn-BA"/>
        </w:rPr>
        <w:t xml:space="preserve">m </w:t>
      </w:r>
      <w:r>
        <w:rPr>
          <w:rFonts w:asciiTheme="minorHAnsi" w:hAnsiTheme="minorHAnsi" w:cstheme="minorHAnsi"/>
          <w:color w:val="003366"/>
          <w:lang w:val="sr-Latn-BA"/>
        </w:rPr>
        <w:t xml:space="preserve">izjavom </w:t>
      </w:r>
      <w:r w:rsidRPr="008C7D56">
        <w:rPr>
          <w:rFonts w:asciiTheme="minorHAnsi" w:hAnsiTheme="minorHAnsi" w:cstheme="minorHAnsi"/>
          <w:color w:val="003366"/>
          <w:lang w:val="sr-Latn-BA"/>
        </w:rPr>
        <w:t>potvrđuje</w:t>
      </w:r>
      <w:r>
        <w:rPr>
          <w:rFonts w:asciiTheme="minorHAnsi" w:hAnsiTheme="minorHAnsi" w:cstheme="minorHAnsi"/>
          <w:color w:val="003366"/>
          <w:lang w:val="sr-Latn-BA"/>
        </w:rPr>
        <w:t>mo da</w:t>
      </w:r>
      <w:r w:rsidR="007175E2">
        <w:rPr>
          <w:rFonts w:asciiTheme="minorHAnsi" w:hAnsiTheme="minorHAnsi" w:cstheme="minorHAnsi"/>
          <w:color w:val="003366"/>
          <w:lang w:val="sr-Latn-BA"/>
        </w:rPr>
        <w:t xml:space="preserve"> </w:t>
      </w:r>
      <w:r w:rsidR="00A424B2"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[Naziv privrednog društva]</w:t>
      </w:r>
      <w:r w:rsidR="00A424B2" w:rsidRPr="007E51FF">
        <w:rPr>
          <w:rFonts w:asciiTheme="minorHAnsi" w:hAnsiTheme="minorHAnsi" w:cstheme="minorHAnsi"/>
          <w:color w:val="003366"/>
          <w:lang w:val="sr-Latn-BA"/>
        </w:rPr>
        <w:t>,</w:t>
      </w:r>
      <w:r w:rsidR="008C7D56" w:rsidRPr="007E51FF">
        <w:rPr>
          <w:rFonts w:asciiTheme="minorHAnsi" w:hAnsiTheme="minorHAnsi" w:cstheme="minorHAnsi"/>
          <w:color w:val="003366"/>
          <w:lang w:val="sr-Latn-BA"/>
        </w:rPr>
        <w:t xml:space="preserve"> </w:t>
      </w:r>
      <w:r w:rsidR="007E51FF" w:rsidRPr="007E51FF">
        <w:rPr>
          <w:rFonts w:asciiTheme="minorHAnsi" w:hAnsiTheme="minorHAnsi" w:cstheme="minorHAnsi"/>
          <w:color w:val="003366"/>
          <w:lang w:val="sr-Latn-BA"/>
        </w:rPr>
        <w:t>sa sjedištem</w:t>
      </w:r>
      <w:r w:rsidR="007E51FF">
        <w:rPr>
          <w:rFonts w:asciiTheme="minorHAnsi" w:hAnsiTheme="minorHAnsi" w:cstheme="minorHAnsi"/>
          <w:color w:val="003366"/>
          <w:lang w:val="sr-Latn-BA"/>
        </w:rPr>
        <w:t xml:space="preserve"> u</w:t>
      </w:r>
      <w:r w:rsidR="007E51FF" w:rsidRPr="007E51FF">
        <w:rPr>
          <w:rFonts w:asciiTheme="minorHAnsi" w:hAnsiTheme="minorHAnsi" w:cstheme="minorHAnsi"/>
          <w:color w:val="003366"/>
          <w:lang w:val="sr-Latn-BA"/>
        </w:rPr>
        <w:t xml:space="preserve"> </w:t>
      </w:r>
      <w:r w:rsidR="007E51FF"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[Mjesto]</w:t>
      </w:r>
      <w:r w:rsidR="007E51FF" w:rsidRPr="007E51FF">
        <w:rPr>
          <w:rFonts w:asciiTheme="minorHAnsi" w:hAnsiTheme="minorHAnsi" w:cstheme="minorHAnsi"/>
          <w:color w:val="003366"/>
          <w:lang w:val="sr-Latn-BA"/>
        </w:rPr>
        <w:t xml:space="preserve">, </w:t>
      </w:r>
      <w:r>
        <w:rPr>
          <w:rFonts w:asciiTheme="minorHAnsi" w:hAnsiTheme="minorHAnsi" w:cstheme="minorHAnsi"/>
          <w:color w:val="003366"/>
          <w:lang w:val="sr-Latn-BA"/>
        </w:rPr>
        <w:t>pozitivno posluje</w:t>
      </w:r>
      <w:r w:rsidR="008C7D56">
        <w:rPr>
          <w:rFonts w:asciiTheme="minorHAnsi" w:hAnsiTheme="minorHAnsi" w:cstheme="minorHAnsi"/>
          <w:color w:val="003366"/>
          <w:lang w:val="sr-Latn-BA"/>
        </w:rPr>
        <w:t xml:space="preserve"> u periodu od </w:t>
      </w:r>
      <w:r w:rsidR="009F3116">
        <w:rPr>
          <w:rFonts w:asciiTheme="minorHAnsi" w:hAnsiTheme="minorHAnsi" w:cstheme="minorHAnsi"/>
          <w:color w:val="003366"/>
          <w:lang w:val="sr-Latn-BA"/>
        </w:rPr>
        <w:t>protekle</w:t>
      </w:r>
      <w:r w:rsidR="008C7D56">
        <w:rPr>
          <w:rFonts w:asciiTheme="minorHAnsi" w:hAnsiTheme="minorHAnsi" w:cstheme="minorHAnsi"/>
          <w:color w:val="003366"/>
          <w:lang w:val="sr-Latn-BA"/>
        </w:rPr>
        <w:t xml:space="preserve"> tri godine. Takođe, ovom izjavom potvrđujemo da </w:t>
      </w:r>
      <w:r w:rsidR="008C7D56" w:rsidRPr="008C7D56">
        <w:rPr>
          <w:rFonts w:asciiTheme="minorHAnsi" w:hAnsiTheme="minorHAnsi" w:cstheme="minorHAnsi"/>
          <w:color w:val="003366"/>
          <w:lang w:val="sr-Latn-BA"/>
        </w:rPr>
        <w:t xml:space="preserve">posjedujemo potrebne resurse, vještine i iskustvo za </w:t>
      </w:r>
      <w:r w:rsidR="008C7D56">
        <w:rPr>
          <w:rFonts w:asciiTheme="minorHAnsi" w:hAnsiTheme="minorHAnsi" w:cstheme="minorHAnsi"/>
          <w:color w:val="003366"/>
          <w:lang w:val="sr-Latn-BA"/>
        </w:rPr>
        <w:t>implementaciju projekta u okviru ovog programa podrške.</w:t>
      </w:r>
    </w:p>
    <w:p w14:paraId="149F755A" w14:textId="77777777" w:rsidR="008C7D56" w:rsidRPr="008C7D56" w:rsidRDefault="008C7D56" w:rsidP="009F3116">
      <w:p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  <w:r w:rsidRPr="008C7D56">
        <w:rPr>
          <w:rFonts w:asciiTheme="minorHAnsi" w:hAnsiTheme="minorHAnsi" w:cstheme="minorHAnsi"/>
          <w:color w:val="003366"/>
          <w:lang w:val="sr-Latn-BA"/>
        </w:rPr>
        <w:t>Obvezujemo se djelovati u skladu s najvišim standardima etičnosti i profesionalnosti, pridržavati se zakonskih i regulatornih zahtjeva, te osiguravati transparentnost i odgovorno upravljanje.</w:t>
      </w:r>
    </w:p>
    <w:p w14:paraId="78DCC965" w14:textId="77777777" w:rsidR="008C7D56" w:rsidRDefault="008C7D56" w:rsidP="009F3116">
      <w:p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</w:p>
    <w:p w14:paraId="1607560E" w14:textId="77777777" w:rsidR="009F3116" w:rsidRDefault="009F3116" w:rsidP="009F3116">
      <w:pPr>
        <w:spacing w:before="120" w:after="120"/>
        <w:jc w:val="both"/>
        <w:rPr>
          <w:rFonts w:asciiTheme="minorHAnsi" w:hAnsiTheme="minorHAnsi" w:cstheme="minorHAnsi"/>
          <w:color w:val="003366"/>
          <w:lang w:val="sr-Latn-BA"/>
        </w:rPr>
      </w:pPr>
    </w:p>
    <w:p w14:paraId="7DA3D669" w14:textId="1B3F777F" w:rsidR="008C7D56" w:rsidRPr="007E51FF" w:rsidRDefault="008C7D56" w:rsidP="009F3116">
      <w:pPr>
        <w:spacing w:before="120" w:after="120"/>
        <w:rPr>
          <w:rFonts w:asciiTheme="minorHAnsi" w:hAnsiTheme="minorHAnsi" w:cstheme="minorHAnsi"/>
          <w:color w:val="003366"/>
          <w:highlight w:val="yellow"/>
          <w:lang w:val="sr-Latn-BA"/>
        </w:rPr>
      </w:pPr>
      <w:r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 xml:space="preserve">[Naziv privrednog društva] </w:t>
      </w:r>
    </w:p>
    <w:p w14:paraId="11656692" w14:textId="05915EE2" w:rsidR="008C7D56" w:rsidRPr="007E51FF" w:rsidRDefault="008C7D56" w:rsidP="009F3116">
      <w:pPr>
        <w:spacing w:before="120" w:after="120"/>
        <w:rPr>
          <w:rFonts w:asciiTheme="minorHAnsi" w:hAnsiTheme="minorHAnsi" w:cstheme="minorHAnsi"/>
          <w:color w:val="003366"/>
          <w:highlight w:val="yellow"/>
          <w:lang w:val="sr-Latn-BA"/>
        </w:rPr>
      </w:pPr>
      <w:r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[JIB]</w:t>
      </w:r>
    </w:p>
    <w:p w14:paraId="7A1C9C38" w14:textId="59C87216" w:rsidR="008C7D56" w:rsidRPr="007E51FF" w:rsidRDefault="008C7D56" w:rsidP="009F3116">
      <w:pPr>
        <w:spacing w:before="120" w:after="120"/>
        <w:rPr>
          <w:rFonts w:asciiTheme="minorHAnsi" w:hAnsiTheme="minorHAnsi" w:cstheme="minorHAnsi"/>
          <w:color w:val="003366"/>
          <w:highlight w:val="yellow"/>
          <w:lang w:val="sr-Latn-BA"/>
        </w:rPr>
      </w:pPr>
      <w:r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[Ime i prezime ovlaštene osobe]</w:t>
      </w:r>
    </w:p>
    <w:p w14:paraId="5A6194E4" w14:textId="77777777" w:rsidR="00051BB4" w:rsidRDefault="008C7D56" w:rsidP="009F3116">
      <w:pPr>
        <w:tabs>
          <w:tab w:val="left" w:pos="6379"/>
        </w:tabs>
        <w:spacing w:before="120" w:after="120"/>
        <w:rPr>
          <w:rFonts w:asciiTheme="minorHAnsi" w:hAnsiTheme="minorHAnsi" w:cstheme="minorHAnsi"/>
          <w:color w:val="003366"/>
          <w:lang w:val="sr-Latn-BA"/>
        </w:rPr>
      </w:pPr>
      <w:r w:rsidRPr="007E51FF">
        <w:rPr>
          <w:rFonts w:asciiTheme="minorHAnsi" w:hAnsiTheme="minorHAnsi" w:cstheme="minorHAnsi"/>
          <w:color w:val="003366"/>
          <w:highlight w:val="yellow"/>
          <w:lang w:val="sr-Latn-BA"/>
        </w:rPr>
        <w:t>[Potpis odgovorne osobe]</w:t>
      </w:r>
      <w:r w:rsidRPr="008C7D56">
        <w:rPr>
          <w:rFonts w:asciiTheme="minorHAnsi" w:hAnsiTheme="minorHAnsi" w:cstheme="minorHAnsi"/>
          <w:color w:val="003366"/>
          <w:lang w:val="sr-Latn-BA"/>
        </w:rPr>
        <w:tab/>
      </w:r>
    </w:p>
    <w:p w14:paraId="0FF2A71D" w14:textId="77777777" w:rsidR="00051BB4" w:rsidRDefault="00051BB4" w:rsidP="00051BB4">
      <w:pPr>
        <w:tabs>
          <w:tab w:val="left" w:pos="6379"/>
        </w:tabs>
        <w:spacing w:before="120" w:after="120"/>
        <w:jc w:val="right"/>
        <w:rPr>
          <w:rFonts w:asciiTheme="minorHAnsi" w:hAnsiTheme="minorHAnsi" w:cstheme="minorHAnsi"/>
          <w:color w:val="003366"/>
          <w:lang w:val="sr-Latn-BA"/>
        </w:rPr>
      </w:pPr>
      <w:r w:rsidRPr="008C7D56">
        <w:rPr>
          <w:rFonts w:asciiTheme="minorHAnsi" w:hAnsiTheme="minorHAnsi" w:cstheme="minorHAnsi"/>
          <w:color w:val="003366"/>
          <w:lang w:val="sr-Latn-BA"/>
        </w:rPr>
        <w:t>____________________</w:t>
      </w:r>
    </w:p>
    <w:p w14:paraId="7FACDBD8" w14:textId="32194ED9" w:rsidR="008C7D56" w:rsidRDefault="008C7D56" w:rsidP="00051BB4">
      <w:pPr>
        <w:tabs>
          <w:tab w:val="left" w:pos="6379"/>
        </w:tabs>
        <w:spacing w:before="120" w:after="120"/>
        <w:jc w:val="center"/>
        <w:rPr>
          <w:rFonts w:asciiTheme="minorHAnsi" w:hAnsiTheme="minorHAnsi" w:cstheme="minorHAnsi"/>
          <w:color w:val="003366"/>
          <w:lang w:val="sr-Latn-BA"/>
        </w:rPr>
      </w:pPr>
      <w:r w:rsidRPr="008C7D56">
        <w:rPr>
          <w:rFonts w:asciiTheme="minorHAnsi" w:hAnsiTheme="minorHAnsi" w:cstheme="minorHAnsi"/>
          <w:color w:val="003366"/>
          <w:lang w:val="sr-Latn-BA"/>
        </w:rPr>
        <w:t>M.P</w:t>
      </w:r>
      <w:r w:rsidR="00051BB4">
        <w:rPr>
          <w:rFonts w:asciiTheme="minorHAnsi" w:hAnsiTheme="minorHAnsi" w:cstheme="minorHAnsi"/>
          <w:color w:val="003366"/>
          <w:lang w:val="sr-Latn-BA"/>
        </w:rPr>
        <w:t xml:space="preserve">.    </w:t>
      </w:r>
    </w:p>
    <w:p w14:paraId="0476B458" w14:textId="77777777" w:rsidR="009F3116" w:rsidRPr="008C7D56" w:rsidRDefault="009F3116" w:rsidP="009F3116">
      <w:pPr>
        <w:tabs>
          <w:tab w:val="left" w:pos="6379"/>
        </w:tabs>
        <w:spacing w:before="120" w:after="120"/>
        <w:rPr>
          <w:rFonts w:asciiTheme="minorHAnsi" w:hAnsiTheme="minorHAnsi" w:cstheme="minorHAnsi"/>
          <w:color w:val="003366"/>
          <w:lang w:val="sr-Latn-BA"/>
        </w:rPr>
      </w:pPr>
    </w:p>
    <w:p w14:paraId="791F5D31" w14:textId="77777777" w:rsidR="008C7D56" w:rsidRPr="008C7D56" w:rsidRDefault="008C7D56" w:rsidP="0060121D">
      <w:pPr>
        <w:rPr>
          <w:rFonts w:asciiTheme="minorHAnsi" w:hAnsiTheme="minorHAnsi" w:cstheme="minorHAnsi"/>
          <w:color w:val="003366"/>
          <w:lang w:val="sr-Latn-BA"/>
        </w:rPr>
      </w:pPr>
    </w:p>
    <w:p w14:paraId="740D2863" w14:textId="77777777" w:rsidR="00B84B9B" w:rsidRPr="007E6D67" w:rsidRDefault="00B84B9B" w:rsidP="007814D3">
      <w:pPr>
        <w:spacing w:before="120" w:after="120"/>
        <w:jc w:val="both"/>
        <w:rPr>
          <w:rFonts w:asciiTheme="minorHAnsi" w:hAnsiTheme="minorHAnsi" w:cstheme="minorHAnsi"/>
          <w:color w:val="003366"/>
          <w:sz w:val="22"/>
          <w:szCs w:val="22"/>
          <w:lang w:val="sr-Latn-BA"/>
        </w:rPr>
      </w:pPr>
    </w:p>
    <w:sectPr w:rsidR="00B84B9B" w:rsidRPr="007E6D67" w:rsidSect="00AF7F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1361" w:footer="970" w:gutter="0"/>
      <w:pgBorders>
        <w:top w:val="double" w:sz="4" w:space="1" w:color="8080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EF4C3" w14:textId="77777777" w:rsidR="00085AFE" w:rsidRDefault="00085AFE">
      <w:r>
        <w:separator/>
      </w:r>
    </w:p>
  </w:endnote>
  <w:endnote w:type="continuationSeparator" w:id="0">
    <w:p w14:paraId="1F1D3EF3" w14:textId="77777777" w:rsidR="00085AFE" w:rsidRDefault="00085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F0AAC" w14:textId="77777777" w:rsidR="008D2769" w:rsidRDefault="008D2769" w:rsidP="007132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45ED5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A54A8" w14:textId="7470DCB6" w:rsidR="00545ED5" w:rsidRDefault="00EE0159" w:rsidP="00A957D3">
    <w:pPr>
      <w:jc w:val="center"/>
      <w:rPr>
        <w:b/>
        <w:i/>
        <w:color w:val="333333"/>
        <w:sz w:val="20"/>
        <w:szCs w:val="20"/>
        <w:lang w:val="sr-Latn-BA"/>
      </w:rPr>
    </w:pPr>
    <w:r>
      <w:rPr>
        <w:rFonts w:ascii="Arial Narrow" w:hAnsi="Arial Narrow"/>
        <w:b/>
        <w:i/>
        <w:color w:val="333333"/>
        <w:sz w:val="20"/>
        <w:szCs w:val="20"/>
        <w:lang w:val="sr-Latn-BA"/>
      </w:rPr>
      <w:pict w14:anchorId="61F4C096">
        <v:rect id="_x0000_i1025" style="width:0;height:1.5pt" o:hralign="center" o:hrstd="t" o:hr="t" fillcolor="#a0a0a0" stroked="f"/>
      </w:pict>
    </w:r>
  </w:p>
  <w:p w14:paraId="3A14C4AB" w14:textId="28D01C5E" w:rsidR="003C232C" w:rsidRPr="003C232C" w:rsidRDefault="006771A3" w:rsidP="00B12851">
    <w:pPr>
      <w:jc w:val="center"/>
      <w:rPr>
        <w:rFonts w:ascii="Arial Narrow" w:hAnsi="Arial Narrow"/>
        <w:b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noProof/>
        <w:color w:val="244061" w:themeColor="accent1" w:themeShade="80"/>
        <w:sz w:val="20"/>
        <w:szCs w:val="20"/>
      </w:rPr>
      <w:drawing>
        <wp:anchor distT="0" distB="0" distL="114300" distR="114300" simplePos="0" relativeHeight="251658240" behindDoc="0" locked="0" layoutInCell="1" allowOverlap="1" wp14:anchorId="2C88F0F2" wp14:editId="0748BF76">
          <wp:simplePos x="0" y="0"/>
          <wp:positionH relativeFrom="column">
            <wp:posOffset>5612130</wp:posOffset>
          </wp:positionH>
          <wp:positionV relativeFrom="page">
            <wp:posOffset>9204960</wp:posOffset>
          </wp:positionV>
          <wp:extent cx="464820" cy="455930"/>
          <wp:effectExtent l="0" t="0" r="0" b="1270"/>
          <wp:wrapSquare wrapText="bothSides"/>
          <wp:docPr id="69" name="Picture 69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42" t="8934" r="18623" b="10910"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32C" w:rsidRPr="003C232C">
      <w:rPr>
        <w:rFonts w:ascii="Arial Narrow" w:hAnsi="Arial Narrow"/>
        <w:b/>
        <w:i/>
        <w:color w:val="244061" w:themeColor="accent1" w:themeShade="80"/>
        <w:sz w:val="20"/>
        <w:szCs w:val="20"/>
        <w:lang w:val="sr-Latn-BA"/>
      </w:rPr>
      <w:t>Privredna komora Republike Srpske</w:t>
    </w:r>
  </w:p>
  <w:p w14:paraId="49C99C0D" w14:textId="49C48258" w:rsidR="003C232C" w:rsidRPr="003C232C" w:rsidRDefault="003C232C" w:rsidP="00B12851">
    <w:pPr>
      <w:jc w:val="center"/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  <w:t>Branka Ćopića 6 - 78000 Banja Luka – Republika Srpska – BiH</w:t>
    </w:r>
  </w:p>
  <w:p w14:paraId="567486F2" w14:textId="1AA3E38A" w:rsidR="003C232C" w:rsidRPr="003C232C" w:rsidRDefault="003C232C" w:rsidP="00B12851">
    <w:pPr>
      <w:jc w:val="center"/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  <w:t>Тelefon: +387 51 493 121 – Faks: +387 51 493 126</w:t>
    </w:r>
  </w:p>
  <w:p w14:paraId="186E2665" w14:textId="6319E331" w:rsidR="008D2769" w:rsidRPr="007E51FF" w:rsidRDefault="003C232C" w:rsidP="007E51FF">
    <w:pPr>
      <w:jc w:val="center"/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</w:pPr>
    <w:r w:rsidRPr="003C232C">
      <w:rPr>
        <w:rFonts w:ascii="Arial Narrow" w:hAnsi="Arial Narrow"/>
        <w:i/>
        <w:color w:val="244061" w:themeColor="accent1" w:themeShade="80"/>
        <w:sz w:val="20"/>
        <w:szCs w:val="20"/>
        <w:lang w:val="sr-Latn-BA"/>
      </w:rPr>
      <w:t>Info@komorars.ba – www.komorars.ba – www.business-rs.ba</w:t>
    </w:r>
    <w:r w:rsidR="00A231B7" w:rsidRPr="00BF3B08">
      <w:rPr>
        <w:rFonts w:ascii="Calibri" w:hAnsi="Calibri"/>
        <w:i/>
        <w:color w:val="244061" w:themeColor="accent1" w:themeShade="80"/>
        <w:sz w:val="16"/>
        <w:szCs w:val="16"/>
        <w:lang w:val="sr-Latn-BA"/>
      </w:rPr>
      <w:t xml:space="preserve"> </w:t>
    </w:r>
  </w:p>
  <w:p w14:paraId="54C3C236" w14:textId="4540ED6A" w:rsidR="008D2769" w:rsidRPr="00A5320E" w:rsidRDefault="008D2769" w:rsidP="000339F8">
    <w:pPr>
      <w:jc w:val="center"/>
      <w:rPr>
        <w:lang w:val="sr-Latn-B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19ECA" w14:textId="77777777" w:rsidR="00545ED5" w:rsidRDefault="00EE0159" w:rsidP="00545ED5">
    <w:pPr>
      <w:jc w:val="center"/>
      <w:rPr>
        <w:rFonts w:ascii="Arial Narrow" w:hAnsi="Arial Narrow"/>
        <w:b/>
        <w:i/>
        <w:color w:val="333333"/>
        <w:sz w:val="20"/>
        <w:szCs w:val="20"/>
        <w:lang w:val="sr-Latn-BA"/>
      </w:rPr>
    </w:pPr>
    <w:r>
      <w:rPr>
        <w:rFonts w:ascii="Arial Narrow" w:hAnsi="Arial Narrow"/>
        <w:b/>
        <w:i/>
        <w:color w:val="333333"/>
        <w:sz w:val="20"/>
        <w:szCs w:val="20"/>
        <w:lang w:val="sr-Latn-BA"/>
      </w:rPr>
      <w:pict w14:anchorId="63C8487C">
        <v:rect id="_x0000_i1027" style="width:0;height:1.5pt" o:hralign="center" o:hrstd="t" o:hr="t" fillcolor="#a0a0a0" stroked="f"/>
      </w:pict>
    </w:r>
  </w:p>
  <w:p w14:paraId="46F576D6" w14:textId="77777777" w:rsidR="008D2769" w:rsidRPr="00542D56" w:rsidRDefault="0086112B" w:rsidP="00545ED5">
    <w:pPr>
      <w:jc w:val="center"/>
      <w:rPr>
        <w:rFonts w:ascii="Arial Narrow" w:hAnsi="Arial Narrow"/>
        <w:b/>
        <w:i/>
        <w:color w:val="333333"/>
        <w:sz w:val="20"/>
        <w:szCs w:val="20"/>
        <w:lang w:val="sr-Latn-BA"/>
      </w:rPr>
    </w:pPr>
    <w:r>
      <w:rPr>
        <w:rFonts w:ascii="Arial Narrow" w:hAnsi="Arial Narrow"/>
        <w:i/>
        <w:noProof/>
        <w:color w:val="333333"/>
        <w:sz w:val="20"/>
        <w:szCs w:val="20"/>
      </w:rPr>
      <w:drawing>
        <wp:anchor distT="0" distB="0" distL="114300" distR="114300" simplePos="0" relativeHeight="251656192" behindDoc="0" locked="0" layoutInCell="1" allowOverlap="1" wp14:anchorId="1591A9EC" wp14:editId="70B423EA">
          <wp:simplePos x="0" y="0"/>
          <wp:positionH relativeFrom="column">
            <wp:posOffset>4953000</wp:posOffset>
          </wp:positionH>
          <wp:positionV relativeFrom="page">
            <wp:posOffset>9568815</wp:posOffset>
          </wp:positionV>
          <wp:extent cx="533400" cy="523875"/>
          <wp:effectExtent l="0" t="0" r="0" b="9525"/>
          <wp:wrapSquare wrapText="bothSides"/>
          <wp:docPr id="66" name="Picture 66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9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42" t="8934" r="18623" b="10910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Привредна</w:t>
    </w:r>
    <w:r w:rsidR="008D2769" w:rsidRPr="00542D56">
      <w:rPr>
        <w:rFonts w:ascii="Arial Narrow" w:hAnsi="Arial Narrow"/>
        <w:b/>
        <w:i/>
        <w:color w:val="333333"/>
        <w:sz w:val="20"/>
        <w:szCs w:val="20"/>
        <w:lang w:val="sr-Latn-BA"/>
      </w:rPr>
      <w:t xml:space="preserve"> </w:t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комора</w:t>
    </w:r>
    <w:r w:rsidR="008D2769" w:rsidRPr="00542D56">
      <w:rPr>
        <w:rFonts w:ascii="Arial Narrow" w:hAnsi="Arial Narrow"/>
        <w:b/>
        <w:i/>
        <w:color w:val="333333"/>
        <w:sz w:val="20"/>
        <w:szCs w:val="20"/>
        <w:lang w:val="sr-Latn-BA"/>
      </w:rPr>
      <w:t xml:space="preserve"> </w:t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Републике</w:t>
    </w:r>
    <w:r w:rsidR="008D2769" w:rsidRPr="00542D56">
      <w:rPr>
        <w:rFonts w:ascii="Arial Narrow" w:hAnsi="Arial Narrow"/>
        <w:b/>
        <w:i/>
        <w:color w:val="333333"/>
        <w:sz w:val="20"/>
        <w:szCs w:val="20"/>
        <w:lang w:val="sr-Latn-BA"/>
      </w:rPr>
      <w:t xml:space="preserve"> </w:t>
    </w:r>
    <w:r w:rsidR="008D2769">
      <w:rPr>
        <w:rFonts w:ascii="Arial Narrow" w:hAnsi="Arial Narrow"/>
        <w:b/>
        <w:i/>
        <w:color w:val="333333"/>
        <w:sz w:val="20"/>
        <w:szCs w:val="20"/>
        <w:lang w:val="sr-Latn-BA"/>
      </w:rPr>
      <w:t>Српске</w:t>
    </w:r>
  </w:p>
  <w:p w14:paraId="51DCC635" w14:textId="77777777" w:rsidR="0086112B" w:rsidRPr="0086112B" w:rsidRDefault="006853BF" w:rsidP="0086112B">
    <w:pPr>
      <w:jc w:val="center"/>
      <w:rPr>
        <w:rFonts w:ascii="Arial Narrow" w:hAnsi="Arial Narrow"/>
        <w:i/>
        <w:color w:val="333333"/>
        <w:sz w:val="20"/>
        <w:szCs w:val="20"/>
        <w:lang w:val="sr-Latn-BA"/>
      </w:rPr>
    </w:pPr>
    <w:r>
      <w:rPr>
        <w:rFonts w:ascii="Arial Narrow" w:hAnsi="Arial Narrow"/>
        <w:i/>
        <w:color w:val="333333"/>
        <w:sz w:val="20"/>
        <w:szCs w:val="20"/>
        <w:lang w:val="sr-Latn-BA"/>
      </w:rPr>
      <w:t>Бранка Ћопића 6</w:t>
    </w:r>
    <w:r w:rsidR="0086112B" w:rsidRPr="0086112B">
      <w:rPr>
        <w:rFonts w:ascii="Arial Narrow" w:hAnsi="Arial Narrow"/>
        <w:i/>
        <w:color w:val="333333"/>
        <w:sz w:val="20"/>
        <w:szCs w:val="20"/>
        <w:lang w:val="sr-Latn-BA"/>
      </w:rPr>
      <w:t xml:space="preserve"> - 78000 Бања Лука – Република Српска – БиХ</w:t>
    </w:r>
  </w:p>
  <w:p w14:paraId="1DACD09F" w14:textId="77777777" w:rsidR="0086112B" w:rsidRPr="0086112B" w:rsidRDefault="0086112B" w:rsidP="0086112B">
    <w:pPr>
      <w:jc w:val="center"/>
      <w:rPr>
        <w:rFonts w:ascii="Arial Narrow" w:hAnsi="Arial Narrow"/>
        <w:i/>
        <w:color w:val="333333"/>
        <w:sz w:val="20"/>
        <w:szCs w:val="20"/>
        <w:lang w:val="sr-Latn-BA"/>
      </w:rPr>
    </w:pPr>
    <w:r w:rsidRPr="0086112B">
      <w:rPr>
        <w:rFonts w:ascii="Arial Narrow" w:hAnsi="Arial Narrow"/>
        <w:i/>
        <w:color w:val="333333"/>
        <w:sz w:val="20"/>
        <w:szCs w:val="20"/>
        <w:lang w:val="sr-Latn-BA"/>
      </w:rPr>
      <w:t>Т</w:t>
    </w:r>
    <w:r w:rsidR="006853BF">
      <w:rPr>
        <w:rFonts w:ascii="Arial Narrow" w:hAnsi="Arial Narrow"/>
        <w:i/>
        <w:color w:val="333333"/>
        <w:sz w:val="20"/>
        <w:szCs w:val="20"/>
        <w:lang w:val="sr-Latn-BA"/>
      </w:rPr>
      <w:t>елефон: +387 51 493 121</w:t>
    </w:r>
    <w:r w:rsidRPr="0086112B">
      <w:rPr>
        <w:rFonts w:ascii="Arial Narrow" w:hAnsi="Arial Narrow"/>
        <w:i/>
        <w:color w:val="333333"/>
        <w:sz w:val="20"/>
        <w:szCs w:val="20"/>
        <w:lang w:val="sr-Latn-BA"/>
      </w:rPr>
      <w:t xml:space="preserve"> – Факс: +387 51 493 126</w:t>
    </w:r>
  </w:p>
  <w:p w14:paraId="09CC36C9" w14:textId="77777777" w:rsidR="008D2769" w:rsidRPr="00D37CF1" w:rsidRDefault="0086112B" w:rsidP="0086112B">
    <w:pPr>
      <w:jc w:val="center"/>
      <w:rPr>
        <w:rFonts w:ascii="Arial Narrow" w:hAnsi="Arial Narrow"/>
        <w:i/>
        <w:color w:val="333333"/>
        <w:sz w:val="20"/>
        <w:szCs w:val="20"/>
        <w:lang w:val="sr-Latn-BA"/>
      </w:rPr>
    </w:pPr>
    <w:r w:rsidRPr="0086112B">
      <w:rPr>
        <w:rFonts w:ascii="Arial Narrow" w:hAnsi="Arial Narrow"/>
        <w:i/>
        <w:color w:val="333333"/>
        <w:sz w:val="20"/>
        <w:szCs w:val="20"/>
        <w:lang w:val="sr-Latn-BA"/>
      </w:rPr>
      <w:t xml:space="preserve">Info@komorars.ba – www.komorars.ba – www.business-rs.ba  </w:t>
    </w:r>
    <w:r w:rsidR="008D2769" w:rsidRPr="00D37CF1">
      <w:rPr>
        <w:rFonts w:ascii="Arial Narrow" w:hAnsi="Arial Narrow"/>
        <w:i/>
        <w:color w:val="333333"/>
        <w:sz w:val="20"/>
        <w:szCs w:val="20"/>
        <w:lang w:val="sr-Latn-B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4A3FE" w14:textId="77777777" w:rsidR="00085AFE" w:rsidRDefault="00085AFE">
      <w:r>
        <w:separator/>
      </w:r>
    </w:p>
  </w:footnote>
  <w:footnote w:type="continuationSeparator" w:id="0">
    <w:p w14:paraId="29E21BA9" w14:textId="77777777" w:rsidR="00085AFE" w:rsidRDefault="00085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47F22" w14:textId="77777777" w:rsidR="007E51FF" w:rsidRDefault="007E51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85976" w14:textId="54DB55A6" w:rsidR="00885D02" w:rsidRDefault="00AF7FAD" w:rsidP="00AF7FAD">
    <w:pPr>
      <w:tabs>
        <w:tab w:val="center" w:pos="3078"/>
      </w:tabs>
      <w:rPr>
        <w:sz w:val="12"/>
        <w:szCs w:val="12"/>
      </w:rPr>
    </w:pPr>
    <w:r w:rsidRPr="00AF7FAD">
      <w:rPr>
        <w:rFonts w:ascii="Arial Narrow" w:hAnsi="Arial Narrow"/>
        <w:b/>
        <w:i/>
        <w:caps/>
        <w:noProof/>
        <w:color w:val="292929"/>
        <w:spacing w:val="20"/>
      </w:rPr>
      <w:drawing>
        <wp:anchor distT="0" distB="0" distL="114300" distR="114300" simplePos="0" relativeHeight="251663360" behindDoc="0" locked="0" layoutInCell="1" allowOverlap="1" wp14:anchorId="4E3AC5FF" wp14:editId="447F896D">
          <wp:simplePos x="0" y="0"/>
          <wp:positionH relativeFrom="column">
            <wp:posOffset>-369570</wp:posOffset>
          </wp:positionH>
          <wp:positionV relativeFrom="paragraph">
            <wp:posOffset>-780415</wp:posOffset>
          </wp:positionV>
          <wp:extent cx="3192780" cy="1280160"/>
          <wp:effectExtent l="0" t="0" r="7620" b="0"/>
          <wp:wrapNone/>
          <wp:docPr id="4029844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98442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2780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7F5003C" wp14:editId="43A20400">
          <wp:simplePos x="0" y="0"/>
          <wp:positionH relativeFrom="column">
            <wp:posOffset>5467350</wp:posOffset>
          </wp:positionH>
          <wp:positionV relativeFrom="paragraph">
            <wp:posOffset>-622300</wp:posOffset>
          </wp:positionV>
          <wp:extent cx="680085" cy="739140"/>
          <wp:effectExtent l="0" t="0" r="5715" b="381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Arial Narrow" w:hAnsi="Arial Narrow"/>
          <w:b/>
          <w:i/>
          <w:caps/>
          <w:color w:val="292929"/>
          <w:spacing w:val="20"/>
          <w:lang w:val="sr-Cyrl-BA"/>
        </w:rPr>
        <w:id w:val="-2028702602"/>
        <w:docPartObj>
          <w:docPartGallery w:val="Page Numbers (Margins)"/>
          <w:docPartUnique/>
        </w:docPartObj>
      </w:sdtPr>
      <w:sdtEndPr/>
      <w:sdtContent/>
    </w:sdt>
  </w:p>
  <w:p w14:paraId="3E3615E0" w14:textId="3F444472" w:rsidR="008D2769" w:rsidRDefault="008D2769" w:rsidP="00973433">
    <w:pPr>
      <w:pStyle w:val="Header"/>
      <w:spacing w:after="0" w:line="240" w:lineRule="auto"/>
      <w:rPr>
        <w:sz w:val="12"/>
        <w:szCs w:val="12"/>
      </w:rPr>
    </w:pPr>
  </w:p>
  <w:p w14:paraId="3BF21355" w14:textId="12E158A9" w:rsidR="008D2769" w:rsidRPr="007601D4" w:rsidRDefault="008D2769" w:rsidP="00973433">
    <w:pPr>
      <w:pStyle w:val="Header"/>
      <w:spacing w:after="0" w:line="240" w:lineRule="auto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0FCA" w14:textId="77777777" w:rsidR="008D2769" w:rsidRDefault="00EE0159" w:rsidP="00D37CF1">
    <w:pPr>
      <w:ind w:left="1469"/>
      <w:rPr>
        <w:rFonts w:ascii="Arial Narrow" w:hAnsi="Arial Narrow"/>
        <w:b/>
        <w:i/>
        <w:caps/>
        <w:color w:val="292929"/>
        <w:spacing w:val="20"/>
        <w:lang w:val="sr-Latn-BA"/>
      </w:rPr>
    </w:pPr>
    <w:r>
      <w:rPr>
        <w:noProof/>
      </w:rPr>
      <w:object w:dxaOrig="1440" w:dyaOrig="1440" w14:anchorId="0462F7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4" type="#_x0000_t75" style="position:absolute;left:0;text-align:left;margin-left:2.45pt;margin-top:0;width:42pt;height:40.5pt;z-index:251659264">
          <v:imagedata r:id="rId1" o:title=""/>
          <w10:wrap type="square"/>
        </v:shape>
        <o:OLEObject Type="Embed" ProgID="Word.Picture.8" ShapeID="_x0000_s1084" DrawAspect="Content" ObjectID="_1801389931" r:id="rId2"/>
      </w:object>
    </w:r>
  </w:p>
  <w:p w14:paraId="543BA9E6" w14:textId="14339290" w:rsidR="008D2769" w:rsidRPr="007601D4" w:rsidRDefault="008D2769" w:rsidP="008E6D28">
    <w:pPr>
      <w:jc w:val="center"/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</w:pP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Привредна</w:t>
    </w:r>
    <w:r w:rsidRPr="007601D4"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 xml:space="preserve"> </w:t>
    </w: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комора</w:t>
    </w:r>
    <w:r w:rsidRPr="007601D4"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 xml:space="preserve"> </w:t>
    </w: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Републике</w:t>
    </w:r>
    <w:r w:rsidRPr="007601D4"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 xml:space="preserve"> </w:t>
    </w:r>
    <w:r>
      <w:rPr>
        <w:rFonts w:ascii="Arial Narrow" w:hAnsi="Arial Narrow"/>
        <w:b/>
        <w:i/>
        <w:caps/>
        <w:color w:val="292929"/>
        <w:spacing w:val="20"/>
        <w:sz w:val="36"/>
        <w:szCs w:val="36"/>
        <w:lang w:val="sr-Latn-BA"/>
      </w:rPr>
      <w:t>Српске</w:t>
    </w:r>
  </w:p>
  <w:p w14:paraId="0FF1BD84" w14:textId="77777777" w:rsidR="008D2769" w:rsidRPr="00542D56" w:rsidRDefault="008D2769" w:rsidP="00973433">
    <w:pPr>
      <w:rPr>
        <w:rFonts w:ascii="Arial Narrow" w:hAnsi="Arial Narrow"/>
        <w:b/>
        <w:caps/>
        <w:color w:val="292929"/>
        <w:spacing w:val="20"/>
        <w:sz w:val="28"/>
        <w:szCs w:val="28"/>
        <w:lang w:val="sr-Latn-B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3C34"/>
    <w:multiLevelType w:val="hybridMultilevel"/>
    <w:tmpl w:val="AD8A087A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0D84"/>
    <w:multiLevelType w:val="hybridMultilevel"/>
    <w:tmpl w:val="6BA8A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40DFD"/>
    <w:multiLevelType w:val="hybridMultilevel"/>
    <w:tmpl w:val="A2D8A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D3608"/>
    <w:multiLevelType w:val="hybridMultilevel"/>
    <w:tmpl w:val="BCEADBC0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2397A"/>
    <w:multiLevelType w:val="hybridMultilevel"/>
    <w:tmpl w:val="0AA0E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27F94"/>
    <w:multiLevelType w:val="hybridMultilevel"/>
    <w:tmpl w:val="CE1A6610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D3020"/>
    <w:multiLevelType w:val="hybridMultilevel"/>
    <w:tmpl w:val="D9BA6968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22AAD"/>
    <w:multiLevelType w:val="hybridMultilevel"/>
    <w:tmpl w:val="E8188114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ED0460"/>
    <w:multiLevelType w:val="hybridMultilevel"/>
    <w:tmpl w:val="B5786400"/>
    <w:lvl w:ilvl="0" w:tplc="3E3E1FF8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966399">
    <w:abstractNumId w:val="1"/>
  </w:num>
  <w:num w:numId="2" w16cid:durableId="577785946">
    <w:abstractNumId w:val="2"/>
  </w:num>
  <w:num w:numId="3" w16cid:durableId="226963681">
    <w:abstractNumId w:val="5"/>
  </w:num>
  <w:num w:numId="4" w16cid:durableId="1867717116">
    <w:abstractNumId w:val="6"/>
  </w:num>
  <w:num w:numId="5" w16cid:durableId="1086345447">
    <w:abstractNumId w:val="3"/>
  </w:num>
  <w:num w:numId="6" w16cid:durableId="84617350">
    <w:abstractNumId w:val="0"/>
  </w:num>
  <w:num w:numId="7" w16cid:durableId="155610315">
    <w:abstractNumId w:val="7"/>
  </w:num>
  <w:num w:numId="8" w16cid:durableId="277034473">
    <w:abstractNumId w:val="8"/>
  </w:num>
  <w:num w:numId="9" w16cid:durableId="3360083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activeWritingStyle w:appName="MSWord" w:lang="en-US" w:vendorID="8" w:dllVersion="513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d4d4d,gray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BDB"/>
    <w:rsid w:val="000339F8"/>
    <w:rsid w:val="00047281"/>
    <w:rsid w:val="00050393"/>
    <w:rsid w:val="00051BB4"/>
    <w:rsid w:val="0005282F"/>
    <w:rsid w:val="000640A5"/>
    <w:rsid w:val="000730D5"/>
    <w:rsid w:val="000778C1"/>
    <w:rsid w:val="00085AFE"/>
    <w:rsid w:val="000B0194"/>
    <w:rsid w:val="000B62F9"/>
    <w:rsid w:val="000C76C1"/>
    <w:rsid w:val="000E1817"/>
    <w:rsid w:val="000E697F"/>
    <w:rsid w:val="00110202"/>
    <w:rsid w:val="00111F91"/>
    <w:rsid w:val="001502CB"/>
    <w:rsid w:val="00154597"/>
    <w:rsid w:val="001565EE"/>
    <w:rsid w:val="0016114E"/>
    <w:rsid w:val="00162E5E"/>
    <w:rsid w:val="00170CE7"/>
    <w:rsid w:val="00172E70"/>
    <w:rsid w:val="00192649"/>
    <w:rsid w:val="00196557"/>
    <w:rsid w:val="001A65B5"/>
    <w:rsid w:val="001B5124"/>
    <w:rsid w:val="001B56CB"/>
    <w:rsid w:val="001E5176"/>
    <w:rsid w:val="001F3958"/>
    <w:rsid w:val="001F5F4B"/>
    <w:rsid w:val="00201F0C"/>
    <w:rsid w:val="00207279"/>
    <w:rsid w:val="0020744D"/>
    <w:rsid w:val="00207F83"/>
    <w:rsid w:val="00212D51"/>
    <w:rsid w:val="00294F40"/>
    <w:rsid w:val="002C5544"/>
    <w:rsid w:val="002C7161"/>
    <w:rsid w:val="002C71D5"/>
    <w:rsid w:val="002D097B"/>
    <w:rsid w:val="002D1647"/>
    <w:rsid w:val="00304B87"/>
    <w:rsid w:val="003215E0"/>
    <w:rsid w:val="003504F9"/>
    <w:rsid w:val="00370217"/>
    <w:rsid w:val="00375DA4"/>
    <w:rsid w:val="00390B21"/>
    <w:rsid w:val="003A38DC"/>
    <w:rsid w:val="003A3AF8"/>
    <w:rsid w:val="003A4DAB"/>
    <w:rsid w:val="003B2AEE"/>
    <w:rsid w:val="003C232C"/>
    <w:rsid w:val="003C6161"/>
    <w:rsid w:val="003D60D8"/>
    <w:rsid w:val="003D728A"/>
    <w:rsid w:val="003E3C8B"/>
    <w:rsid w:val="003F68B7"/>
    <w:rsid w:val="004072FA"/>
    <w:rsid w:val="00417752"/>
    <w:rsid w:val="004208E9"/>
    <w:rsid w:val="00442690"/>
    <w:rsid w:val="00481F2C"/>
    <w:rsid w:val="00486C42"/>
    <w:rsid w:val="004939C6"/>
    <w:rsid w:val="004971E2"/>
    <w:rsid w:val="004A6AEA"/>
    <w:rsid w:val="004B4C1D"/>
    <w:rsid w:val="004B71CB"/>
    <w:rsid w:val="004D40B5"/>
    <w:rsid w:val="004D59C7"/>
    <w:rsid w:val="004E1A38"/>
    <w:rsid w:val="004E3CCD"/>
    <w:rsid w:val="004F1C60"/>
    <w:rsid w:val="004F5BDB"/>
    <w:rsid w:val="005025E4"/>
    <w:rsid w:val="00505874"/>
    <w:rsid w:val="00517F7E"/>
    <w:rsid w:val="005331EE"/>
    <w:rsid w:val="00534BAE"/>
    <w:rsid w:val="005406B9"/>
    <w:rsid w:val="00542D56"/>
    <w:rsid w:val="005445F6"/>
    <w:rsid w:val="00545ED5"/>
    <w:rsid w:val="00557BAB"/>
    <w:rsid w:val="00564538"/>
    <w:rsid w:val="00566D02"/>
    <w:rsid w:val="005840E0"/>
    <w:rsid w:val="005B00F7"/>
    <w:rsid w:val="005B452E"/>
    <w:rsid w:val="005C5E51"/>
    <w:rsid w:val="005D6841"/>
    <w:rsid w:val="005D6F44"/>
    <w:rsid w:val="0060121D"/>
    <w:rsid w:val="00621922"/>
    <w:rsid w:val="0062739C"/>
    <w:rsid w:val="006411C8"/>
    <w:rsid w:val="006411C9"/>
    <w:rsid w:val="0064348E"/>
    <w:rsid w:val="00646452"/>
    <w:rsid w:val="00653D33"/>
    <w:rsid w:val="006603C5"/>
    <w:rsid w:val="006612C2"/>
    <w:rsid w:val="006771A3"/>
    <w:rsid w:val="00681AC6"/>
    <w:rsid w:val="006853BF"/>
    <w:rsid w:val="0068663C"/>
    <w:rsid w:val="00686703"/>
    <w:rsid w:val="00691248"/>
    <w:rsid w:val="00691E92"/>
    <w:rsid w:val="006B12AC"/>
    <w:rsid w:val="006C3F8F"/>
    <w:rsid w:val="006D78C1"/>
    <w:rsid w:val="006F5C01"/>
    <w:rsid w:val="006F6F0F"/>
    <w:rsid w:val="007022B7"/>
    <w:rsid w:val="00713259"/>
    <w:rsid w:val="007175E2"/>
    <w:rsid w:val="00721FA5"/>
    <w:rsid w:val="007551C6"/>
    <w:rsid w:val="007601D4"/>
    <w:rsid w:val="00763554"/>
    <w:rsid w:val="00766159"/>
    <w:rsid w:val="00775312"/>
    <w:rsid w:val="0077673B"/>
    <w:rsid w:val="007814D3"/>
    <w:rsid w:val="00781D21"/>
    <w:rsid w:val="007A1906"/>
    <w:rsid w:val="007A77D3"/>
    <w:rsid w:val="007B339D"/>
    <w:rsid w:val="007C2749"/>
    <w:rsid w:val="007D5800"/>
    <w:rsid w:val="007E513E"/>
    <w:rsid w:val="007E51FF"/>
    <w:rsid w:val="007E6D67"/>
    <w:rsid w:val="007F5C53"/>
    <w:rsid w:val="00811453"/>
    <w:rsid w:val="008307AD"/>
    <w:rsid w:val="0083538F"/>
    <w:rsid w:val="00836226"/>
    <w:rsid w:val="0086112B"/>
    <w:rsid w:val="00861724"/>
    <w:rsid w:val="00863CA2"/>
    <w:rsid w:val="00866D0F"/>
    <w:rsid w:val="008674E3"/>
    <w:rsid w:val="00885D02"/>
    <w:rsid w:val="008978F3"/>
    <w:rsid w:val="008C0C02"/>
    <w:rsid w:val="008C113E"/>
    <w:rsid w:val="008C4AEF"/>
    <w:rsid w:val="008C7D56"/>
    <w:rsid w:val="008D2769"/>
    <w:rsid w:val="008E6D28"/>
    <w:rsid w:val="008F6023"/>
    <w:rsid w:val="009301E0"/>
    <w:rsid w:val="0093069E"/>
    <w:rsid w:val="0093181A"/>
    <w:rsid w:val="009339D4"/>
    <w:rsid w:val="00945859"/>
    <w:rsid w:val="00963C6F"/>
    <w:rsid w:val="00971A07"/>
    <w:rsid w:val="00973433"/>
    <w:rsid w:val="00977B8B"/>
    <w:rsid w:val="00984288"/>
    <w:rsid w:val="00996479"/>
    <w:rsid w:val="009A1CEF"/>
    <w:rsid w:val="009C70F9"/>
    <w:rsid w:val="009D7771"/>
    <w:rsid w:val="009E1A3C"/>
    <w:rsid w:val="009F2853"/>
    <w:rsid w:val="009F3116"/>
    <w:rsid w:val="00A01E2D"/>
    <w:rsid w:val="00A07450"/>
    <w:rsid w:val="00A10D93"/>
    <w:rsid w:val="00A22B25"/>
    <w:rsid w:val="00A231B7"/>
    <w:rsid w:val="00A3752F"/>
    <w:rsid w:val="00A424B2"/>
    <w:rsid w:val="00A5320E"/>
    <w:rsid w:val="00A54CAF"/>
    <w:rsid w:val="00A56CA5"/>
    <w:rsid w:val="00A61729"/>
    <w:rsid w:val="00A67BCE"/>
    <w:rsid w:val="00A73FA9"/>
    <w:rsid w:val="00A750E7"/>
    <w:rsid w:val="00A91C0E"/>
    <w:rsid w:val="00A957D3"/>
    <w:rsid w:val="00AA656C"/>
    <w:rsid w:val="00AB4968"/>
    <w:rsid w:val="00AC31AA"/>
    <w:rsid w:val="00AD5812"/>
    <w:rsid w:val="00AD6103"/>
    <w:rsid w:val="00AF7FAD"/>
    <w:rsid w:val="00B12851"/>
    <w:rsid w:val="00B178F8"/>
    <w:rsid w:val="00B36112"/>
    <w:rsid w:val="00B556F0"/>
    <w:rsid w:val="00B603D3"/>
    <w:rsid w:val="00B84B9B"/>
    <w:rsid w:val="00B85F8A"/>
    <w:rsid w:val="00B93D9D"/>
    <w:rsid w:val="00BA51B5"/>
    <w:rsid w:val="00BC0C22"/>
    <w:rsid w:val="00BE4233"/>
    <w:rsid w:val="00BF2B39"/>
    <w:rsid w:val="00BF3B08"/>
    <w:rsid w:val="00C01BAD"/>
    <w:rsid w:val="00C11981"/>
    <w:rsid w:val="00C15886"/>
    <w:rsid w:val="00C2292D"/>
    <w:rsid w:val="00C3256F"/>
    <w:rsid w:val="00C34912"/>
    <w:rsid w:val="00C45081"/>
    <w:rsid w:val="00C473BF"/>
    <w:rsid w:val="00C75BD2"/>
    <w:rsid w:val="00C86C53"/>
    <w:rsid w:val="00C92C61"/>
    <w:rsid w:val="00CA335C"/>
    <w:rsid w:val="00CA4169"/>
    <w:rsid w:val="00CB70F1"/>
    <w:rsid w:val="00CD2901"/>
    <w:rsid w:val="00CD41E1"/>
    <w:rsid w:val="00CE4A6F"/>
    <w:rsid w:val="00CF5EC4"/>
    <w:rsid w:val="00CF7C21"/>
    <w:rsid w:val="00D04D65"/>
    <w:rsid w:val="00D06179"/>
    <w:rsid w:val="00D15D39"/>
    <w:rsid w:val="00D2195C"/>
    <w:rsid w:val="00D32A03"/>
    <w:rsid w:val="00D37CF1"/>
    <w:rsid w:val="00D45F20"/>
    <w:rsid w:val="00D557C3"/>
    <w:rsid w:val="00D573B4"/>
    <w:rsid w:val="00D65F2C"/>
    <w:rsid w:val="00D73C58"/>
    <w:rsid w:val="00D74F5C"/>
    <w:rsid w:val="00D822F3"/>
    <w:rsid w:val="00D84202"/>
    <w:rsid w:val="00D910B6"/>
    <w:rsid w:val="00DA4438"/>
    <w:rsid w:val="00DB37B6"/>
    <w:rsid w:val="00DC5C4E"/>
    <w:rsid w:val="00DE3F08"/>
    <w:rsid w:val="00DF635B"/>
    <w:rsid w:val="00E00079"/>
    <w:rsid w:val="00E03C1D"/>
    <w:rsid w:val="00E206BE"/>
    <w:rsid w:val="00E32D6B"/>
    <w:rsid w:val="00E34A8B"/>
    <w:rsid w:val="00E37DDC"/>
    <w:rsid w:val="00E60F96"/>
    <w:rsid w:val="00E6707F"/>
    <w:rsid w:val="00E73E13"/>
    <w:rsid w:val="00E77C24"/>
    <w:rsid w:val="00E81647"/>
    <w:rsid w:val="00E82450"/>
    <w:rsid w:val="00E90DFB"/>
    <w:rsid w:val="00E92D4C"/>
    <w:rsid w:val="00EA260F"/>
    <w:rsid w:val="00ED7F8B"/>
    <w:rsid w:val="00EE0159"/>
    <w:rsid w:val="00EF241B"/>
    <w:rsid w:val="00EF6454"/>
    <w:rsid w:val="00F02B12"/>
    <w:rsid w:val="00F44AA6"/>
    <w:rsid w:val="00F5520A"/>
    <w:rsid w:val="00F563E2"/>
    <w:rsid w:val="00F567EF"/>
    <w:rsid w:val="00F91E04"/>
    <w:rsid w:val="00F96B93"/>
    <w:rsid w:val="00FC233D"/>
    <w:rsid w:val="00FE7302"/>
    <w:rsid w:val="00FF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d4d4d,gray"/>
    </o:shapedefaults>
    <o:shapelayout v:ext="edit">
      <o:idmap v:ext="edit" data="2"/>
    </o:shapelayout>
  </w:shapeDefaults>
  <w:decimalSymbol w:val=","/>
  <w:listSeparator w:val=";"/>
  <w14:docId w14:val="667E1B04"/>
  <w15:docId w15:val="{68C82C5F-01C0-4B5D-A854-D589B9CB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1647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BodyText"/>
    <w:qFormat/>
    <w:pPr>
      <w:keepNext/>
      <w:keepLines/>
      <w:spacing w:after="240" w:line="240" w:lineRule="atLeast"/>
      <w:jc w:val="center"/>
      <w:outlineLvl w:val="0"/>
    </w:pPr>
    <w:rPr>
      <w:caps/>
      <w:spacing w:val="14"/>
      <w:kern w:val="20"/>
      <w:sz w:val="23"/>
    </w:rPr>
  </w:style>
  <w:style w:type="paragraph" w:styleId="Heading2">
    <w:name w:val="heading 2"/>
    <w:basedOn w:val="Normal"/>
    <w:next w:val="BodyText"/>
    <w:qFormat/>
    <w:pPr>
      <w:keepNext/>
      <w:keepLines/>
      <w:spacing w:after="240" w:line="240" w:lineRule="atLeast"/>
      <w:outlineLvl w:val="1"/>
    </w:pPr>
    <w:rPr>
      <w:caps/>
      <w:spacing w:val="10"/>
      <w:kern w:val="20"/>
    </w:rPr>
  </w:style>
  <w:style w:type="paragraph" w:styleId="Heading3">
    <w:name w:val="heading 3"/>
    <w:basedOn w:val="Normal"/>
    <w:next w:val="BodyText"/>
    <w:qFormat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qFormat/>
    <w:pPr>
      <w:keepNext/>
      <w:keepLines/>
      <w:spacing w:line="240" w:lineRule="atLeast"/>
      <w:outlineLvl w:val="3"/>
    </w:pPr>
    <w:rPr>
      <w:caps/>
      <w:kern w:val="20"/>
      <w:sz w:val="23"/>
    </w:rPr>
  </w:style>
  <w:style w:type="paragraph" w:styleId="Heading5">
    <w:name w:val="heading 5"/>
    <w:basedOn w:val="Normal"/>
    <w:next w:val="BodyText"/>
    <w:qFormat/>
    <w:pPr>
      <w:keepNext/>
      <w:keepLines/>
      <w:spacing w:line="240" w:lineRule="atLeast"/>
      <w:outlineLvl w:val="4"/>
    </w:pPr>
    <w:rPr>
      <w:kern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Pr>
      <w:i w:val="0"/>
      <w:iCs w:val="0"/>
      <w:caps/>
      <w:spacing w:val="10"/>
      <w:sz w:val="16"/>
    </w:rPr>
  </w:style>
  <w:style w:type="paragraph" w:styleId="BodyText">
    <w:name w:val="Body Text"/>
    <w:basedOn w:val="Normal"/>
    <w:pPr>
      <w:spacing w:after="240" w:line="240" w:lineRule="atLeast"/>
      <w:ind w:firstLine="360"/>
      <w:jc w:val="both"/>
    </w:pPr>
    <w:rPr>
      <w:spacing w:val="-5"/>
    </w:rPr>
  </w:style>
  <w:style w:type="paragraph" w:styleId="NormalIndent">
    <w:name w:val="Normal Indent"/>
    <w:basedOn w:val="Normal"/>
    <w:pPr>
      <w:ind w:left="720"/>
    </w:pPr>
  </w:style>
  <w:style w:type="paragraph" w:styleId="Subtitle">
    <w:name w:val="Subtitle"/>
    <w:basedOn w:val="Title"/>
    <w:next w:val="BodyText"/>
    <w:qFormat/>
    <w:pPr>
      <w:keepNext/>
      <w:spacing w:before="0" w:after="240"/>
      <w:outlineLvl w:val="9"/>
    </w:pPr>
    <w:rPr>
      <w:rFonts w:cs="Times New Roman"/>
      <w:b w:val="0"/>
      <w:bCs w:val="0"/>
      <w:i/>
      <w:sz w:val="28"/>
      <w:szCs w:val="20"/>
    </w:rPr>
  </w:style>
  <w:style w:type="paragraph" w:styleId="MessageHeader">
    <w:name w:val="Message Header"/>
    <w:basedOn w:val="BodyText"/>
    <w:pPr>
      <w:keepLines/>
      <w:spacing w:after="40" w:line="140" w:lineRule="atLeast"/>
      <w:ind w:left="360" w:firstLine="0"/>
      <w:jc w:val="left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CompanyName">
    <w:name w:val="Company Name"/>
    <w:basedOn w:val="BodyText"/>
    <w:pPr>
      <w:keepLines/>
      <w:spacing w:after="80"/>
      <w:ind w:firstLine="0"/>
      <w:jc w:val="center"/>
    </w:pPr>
    <w:rPr>
      <w:caps/>
      <w:spacing w:val="75"/>
      <w:sz w:val="21"/>
    </w:rPr>
  </w:style>
  <w:style w:type="paragraph" w:customStyle="1" w:styleId="DocumentLabel">
    <w:name w:val="Document Label"/>
    <w:next w:val="Normal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ind w:firstLine="0"/>
      <w:jc w:val="left"/>
    </w:pPr>
    <w:rPr>
      <w:kern w:val="20"/>
    </w:rPr>
  </w:style>
  <w:style w:type="paragraph" w:customStyle="1" w:styleId="MessageHeaderFirst">
    <w:name w:val="Message Header First"/>
    <w:basedOn w:val="MessageHeader"/>
    <w:next w:val="MessageHeader"/>
  </w:style>
  <w:style w:type="paragraph" w:customStyle="1" w:styleId="MessageHeaderLabel">
    <w:name w:val="Message Header Label"/>
    <w:basedOn w:val="MessageHeader"/>
    <w:next w:val="MessageHeader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customStyle="1" w:styleId="ReturnAddress">
    <w:name w:val="Return Address"/>
    <w:pPr>
      <w:spacing w:line="240" w:lineRule="atLeast"/>
      <w:jc w:val="center"/>
    </w:pPr>
    <w:rPr>
      <w:rFonts w:ascii="Garamond" w:hAnsi="Garamond"/>
      <w:caps/>
      <w:spacing w:val="30"/>
      <w:sz w:val="15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240" w:lineRule="atLeast"/>
    </w:pPr>
    <w:rPr>
      <w:spacing w:val="-5"/>
    </w:rPr>
  </w:style>
  <w:style w:type="character" w:styleId="PageNumber">
    <w:name w:val="page number"/>
    <w:rPr>
      <w:sz w:val="24"/>
    </w:rPr>
  </w:style>
  <w:style w:type="character" w:customStyle="1" w:styleId="Checkbox">
    <w:name w:val="Checkbox"/>
    <w:rPr>
      <w:rFonts w:ascii="Times New Roman" w:hAnsi="Times New Roman" w:cs="Times New Roman" w:hint="default"/>
      <w:sz w:val="22"/>
    </w:rPr>
  </w:style>
  <w:style w:type="character" w:customStyle="1" w:styleId="Slogan">
    <w:name w:val="Slogan"/>
    <w:basedOn w:val="DefaultParagraphFont"/>
    <w:rPr>
      <w:i/>
      <w:iCs w:val="0"/>
      <w:spacing w:val="70"/>
    </w:rPr>
  </w:style>
  <w:style w:type="paragraph" w:styleId="Footer">
    <w:name w:val="footer"/>
    <w:basedOn w:val="HeaderBase"/>
    <w:link w:val="FooterChar"/>
    <w:uiPriority w:val="99"/>
    <w:pPr>
      <w:pBdr>
        <w:top w:val="single" w:sz="6" w:space="30" w:color="auto"/>
      </w:pBdr>
      <w:spacing w:before="600"/>
      <w:ind w:firstLine="0"/>
      <w:jc w:val="left"/>
    </w:pPr>
  </w:style>
  <w:style w:type="paragraph" w:styleId="Header">
    <w:name w:val="header"/>
    <w:basedOn w:val="HeaderBase"/>
    <w:pPr>
      <w:spacing w:after="600"/>
      <w:ind w:firstLine="0"/>
      <w:jc w:val="left"/>
    </w:pPr>
    <w:rPr>
      <w:caps/>
      <w:sz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rsid w:val="00DF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A231B7"/>
    <w:rPr>
      <w:rFonts w:ascii="Arial" w:hAnsi="Arial" w:cs="Arial"/>
      <w:spacing w:val="-5"/>
      <w:sz w:val="24"/>
      <w:szCs w:val="24"/>
    </w:rPr>
  </w:style>
  <w:style w:type="paragraph" w:customStyle="1" w:styleId="Default">
    <w:name w:val="Default"/>
    <w:rsid w:val="0077673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4AA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03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A56CA5"/>
    <w:rPr>
      <w:color w:val="800080" w:themeColor="followedHyperlink"/>
      <w:u w:val="single"/>
    </w:rPr>
  </w:style>
  <w:style w:type="paragraph" w:styleId="ListParagraph">
    <w:name w:val="List Paragraph"/>
    <w:aliases w:val="Bulleted paragraph"/>
    <w:basedOn w:val="Normal"/>
    <w:uiPriority w:val="34"/>
    <w:qFormat/>
    <w:rsid w:val="007814D3"/>
    <w:pPr>
      <w:spacing w:line="276" w:lineRule="auto"/>
      <w:ind w:left="720"/>
      <w:contextualSpacing/>
    </w:pPr>
    <w:rPr>
      <w:rFonts w:eastAsia="Arial"/>
      <w:sz w:val="22"/>
      <w:szCs w:val="22"/>
      <w:lang w:val="hr-HR" w:eastAsia="hr-BA"/>
    </w:rPr>
  </w:style>
  <w:style w:type="paragraph" w:styleId="Revision">
    <w:name w:val="Revision"/>
    <w:hidden/>
    <w:uiPriority w:val="99"/>
    <w:semiHidden/>
    <w:rsid w:val="00AC31AA"/>
    <w:rPr>
      <w:rFonts w:ascii="Arial" w:hAnsi="Arial" w:cs="Arial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D65F2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65F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65F2C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65F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65F2C"/>
    <w:rPr>
      <w:rFonts w:ascii="Arial" w:hAnsi="Arial" w:cs="Arial"/>
      <w:b/>
      <w:bCs/>
    </w:rPr>
  </w:style>
  <w:style w:type="character" w:customStyle="1" w:styleId="cf01">
    <w:name w:val="cf01"/>
    <w:basedOn w:val="DefaultParagraphFont"/>
    <w:rsid w:val="00A10D9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0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ljkaj\Desktop\Memorandum%20PKRS%20cir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schemeClr val="bg1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B1773-A98B-4453-97B6-82F67A08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PKRS cir new</Template>
  <TotalTime>7</TotalTime>
  <Pages>3</Pages>
  <Words>199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PKRS cir</vt:lpstr>
    </vt:vector>
  </TitlesOfParts>
  <Company>Privredna komora</Company>
  <LinksUpToDate>false</LinksUpToDate>
  <CharactersWithSpaces>1711</CharactersWithSpaces>
  <SharedDoc>false</SharedDoc>
  <HLinks>
    <vt:vector size="18" baseType="variant">
      <vt:variant>
        <vt:i4>3407975</vt:i4>
      </vt:variant>
      <vt:variant>
        <vt:i4>15</vt:i4>
      </vt:variant>
      <vt:variant>
        <vt:i4>0</vt:i4>
      </vt:variant>
      <vt:variant>
        <vt:i4>5</vt:i4>
      </vt:variant>
      <vt:variant>
        <vt:lpwstr>http://www.business-rs.ba/</vt:lpwstr>
      </vt:variant>
      <vt:variant>
        <vt:lpwstr/>
      </vt:variant>
      <vt:variant>
        <vt:i4>6422560</vt:i4>
      </vt:variant>
      <vt:variant>
        <vt:i4>12</vt:i4>
      </vt:variant>
      <vt:variant>
        <vt:i4>0</vt:i4>
      </vt:variant>
      <vt:variant>
        <vt:i4>5</vt:i4>
      </vt:variant>
      <vt:variant>
        <vt:lpwstr>http://www.komorars.ba/</vt:lpwstr>
      </vt:variant>
      <vt:variant>
        <vt:lpwstr/>
      </vt:variant>
      <vt:variant>
        <vt:i4>6094947</vt:i4>
      </vt:variant>
      <vt:variant>
        <vt:i4>9</vt:i4>
      </vt:variant>
      <vt:variant>
        <vt:i4>0</vt:i4>
      </vt:variant>
      <vt:variant>
        <vt:i4>5</vt:i4>
      </vt:variant>
      <vt:variant>
        <vt:lpwstr>mailto:Info@komorars.ba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PKRS cir</dc:title>
  <dc:creator>Željka Milić</dc:creator>
  <cp:lastModifiedBy>Nikolina Dorontić Alibabić</cp:lastModifiedBy>
  <cp:revision>4</cp:revision>
  <cp:lastPrinted>2024-06-06T12:38:00Z</cp:lastPrinted>
  <dcterms:created xsi:type="dcterms:W3CDTF">2024-10-28T12:49:00Z</dcterms:created>
  <dcterms:modified xsi:type="dcterms:W3CDTF">2025-02-18T12:19:00Z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OljaP</vt:lpwstr>
  </property>
  <property fmtid="{D5CDD505-2E9C-101B-9397-08002B2CF9AE}" pid="3" name="Date completed">
    <vt:lpwstr>25.10.2012.</vt:lpwstr>
  </property>
  <property fmtid="{D5CDD505-2E9C-101B-9397-08002B2CF9AE}" pid="4" name="Status">
    <vt:lpwstr>Published</vt:lpwstr>
  </property>
  <property fmtid="{D5CDD505-2E9C-101B-9397-08002B2CF9AE}" pid="5" name="Version">
    <vt:lpwstr>6</vt:lpwstr>
  </property>
</Properties>
</file>